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C28CB" w14:textId="2510910B" w:rsidR="003812E7" w:rsidRDefault="003812E7" w:rsidP="003812E7">
      <w:pPr>
        <w:pStyle w:val="Titel"/>
      </w:pPr>
      <w:r>
        <w:t>Textvorlage „</w:t>
      </w:r>
      <w:r w:rsidR="004C2FD5">
        <w:t>Best Ride Award</w:t>
      </w:r>
      <w:r>
        <w:t>“</w:t>
      </w:r>
    </w:p>
    <w:p w14:paraId="43483A3F" w14:textId="13E38DEA" w:rsidR="003812E7" w:rsidRDefault="003812E7" w:rsidP="00E24FE4">
      <w:pPr>
        <w:pStyle w:val="H2berschrift1"/>
      </w:pPr>
      <w:r w:rsidRPr="006B42D4">
        <w:rPr>
          <w:highlight w:val="lightGray"/>
        </w:rPr>
        <w:t>(Du-Version)</w:t>
      </w:r>
      <w:r>
        <w:t xml:space="preserve"> </w:t>
      </w:r>
      <w:r w:rsidR="004C2FD5" w:rsidRPr="004C2FD5">
        <w:t>54.000 Euro für gemeinnützige Fahrradprojekte: Jetzt für den Best Ride Award von JobRad</w:t>
      </w:r>
      <w:r w:rsidR="004C2FD5" w:rsidRPr="000C16C1">
        <w:rPr>
          <w:vertAlign w:val="superscript"/>
        </w:rPr>
        <w:t>®</w:t>
      </w:r>
      <w:r w:rsidR="004C2FD5" w:rsidRPr="004C2FD5">
        <w:t xml:space="preserve"> bewerben</w:t>
      </w:r>
    </w:p>
    <w:p w14:paraId="0044D231" w14:textId="77777777" w:rsidR="00953331" w:rsidRDefault="00953331" w:rsidP="003812E7">
      <w:pPr>
        <w:pStyle w:val="Flietext"/>
      </w:pPr>
    </w:p>
    <w:p w14:paraId="0B933006" w14:textId="26F17AE0" w:rsidR="004C2FD5" w:rsidRDefault="004C2FD5" w:rsidP="004C2FD5">
      <w:pPr>
        <w:pStyle w:val="Flietext"/>
      </w:pPr>
      <w:r>
        <w:t xml:space="preserve">Ein Fahrradkurs für Kinder. </w:t>
      </w:r>
      <w:proofErr w:type="spellStart"/>
      <w:r>
        <w:t>Rikschafahrten</w:t>
      </w:r>
      <w:proofErr w:type="spellEnd"/>
      <w:r>
        <w:t xml:space="preserve"> für </w:t>
      </w:r>
      <w:proofErr w:type="spellStart"/>
      <w:proofErr w:type="gramStart"/>
      <w:r>
        <w:t>Senior:innen</w:t>
      </w:r>
      <w:proofErr w:type="spellEnd"/>
      <w:proofErr w:type="gramEnd"/>
      <w:r>
        <w:t>. Oder eine Initiative, die alte Fahrräder wieder fit macht. Mit dem Best Ride Award unterstützt JobRad</w:t>
      </w:r>
      <w:r w:rsidRPr="00ED65D9">
        <w:rPr>
          <w:vertAlign w:val="superscript"/>
        </w:rPr>
        <w:t>®</w:t>
      </w:r>
      <w:r>
        <w:t xml:space="preserve"> gemeinnützige Projekte, die Menschen das Radfahren näherbringen und Mobilität für alle ermöglichen. </w:t>
      </w:r>
    </w:p>
    <w:p w14:paraId="28A616EB" w14:textId="77777777" w:rsidR="004C2FD5" w:rsidRDefault="004C2FD5" w:rsidP="004C2FD5">
      <w:pPr>
        <w:pStyle w:val="Flietext"/>
      </w:pPr>
    </w:p>
    <w:p w14:paraId="06CA0CD1" w14:textId="77777777" w:rsidR="004C2FD5" w:rsidRDefault="004C2FD5" w:rsidP="004C2FD5">
      <w:pPr>
        <w:pStyle w:val="Flietext"/>
      </w:pPr>
      <w:r>
        <w:t>Insgesamt vergibt JobRad</w:t>
      </w:r>
      <w:r w:rsidRPr="000C16C1">
        <w:rPr>
          <w:vertAlign w:val="superscript"/>
        </w:rPr>
        <w:t>®</w:t>
      </w:r>
      <w:r>
        <w:t xml:space="preserve"> 54.000 Euro Fördergeld an gemeinnützige Fahrradprojekte in ganz Deutschland. </w:t>
      </w:r>
    </w:p>
    <w:p w14:paraId="105A606E" w14:textId="77777777" w:rsidR="004C2FD5" w:rsidRDefault="004C2FD5" w:rsidP="004C2FD5">
      <w:pPr>
        <w:pStyle w:val="Flietext"/>
      </w:pPr>
    </w:p>
    <w:p w14:paraId="76321FC5" w14:textId="77777777" w:rsidR="004C2FD5" w:rsidRDefault="004C2FD5" w:rsidP="004C2FD5">
      <w:pPr>
        <w:pStyle w:val="Flietext"/>
      </w:pPr>
      <w:r>
        <w:t xml:space="preserve">Kennst du einen Verein, eine Initiative oder eine Organisation mit einem Fahrradprojekt? </w:t>
      </w:r>
    </w:p>
    <w:p w14:paraId="7BF9B12A" w14:textId="77777777" w:rsidR="004C2FD5" w:rsidRDefault="004C2FD5" w:rsidP="004C2FD5">
      <w:pPr>
        <w:pStyle w:val="Flietext"/>
      </w:pPr>
    </w:p>
    <w:p w14:paraId="350E87FA" w14:textId="77777777" w:rsidR="004C2FD5" w:rsidRDefault="004C2FD5" w:rsidP="004C2FD5">
      <w:pPr>
        <w:pStyle w:val="Flietext"/>
      </w:pPr>
      <w:r>
        <w:t xml:space="preserve">So funktioniert die Teilnahme: </w:t>
      </w:r>
    </w:p>
    <w:p w14:paraId="09835512" w14:textId="77777777" w:rsidR="004C2FD5" w:rsidRDefault="004C2FD5" w:rsidP="004C2FD5">
      <w:pPr>
        <w:pStyle w:val="Flietext"/>
      </w:pPr>
    </w:p>
    <w:p w14:paraId="0E633F73" w14:textId="262EB02A" w:rsidR="004C2FD5" w:rsidRDefault="004C2FD5" w:rsidP="004C2FD5">
      <w:pPr>
        <w:pStyle w:val="Flietext"/>
        <w:numPr>
          <w:ilvl w:val="0"/>
          <w:numId w:val="5"/>
        </w:numPr>
        <w:ind w:left="284" w:hanging="284"/>
      </w:pPr>
      <w:r>
        <w:t xml:space="preserve">Teilnehmen können gemeinnützige Vereine und Organisationen mit Sitz in Deutschland. </w:t>
      </w:r>
    </w:p>
    <w:p w14:paraId="1085E331" w14:textId="03D6964F" w:rsidR="004C2FD5" w:rsidRDefault="004C2FD5" w:rsidP="004C2FD5">
      <w:pPr>
        <w:pStyle w:val="Flietext"/>
        <w:numPr>
          <w:ilvl w:val="0"/>
          <w:numId w:val="5"/>
        </w:numPr>
        <w:ind w:left="284" w:hanging="284"/>
      </w:pPr>
      <w:r>
        <w:t xml:space="preserve">Die Bewerbung erfolgt online über ein Bewerbungsformular. </w:t>
      </w:r>
    </w:p>
    <w:p w14:paraId="7B697C0E" w14:textId="5A50F96A" w:rsidR="004C2FD5" w:rsidRDefault="004C2FD5" w:rsidP="004C2FD5">
      <w:pPr>
        <w:pStyle w:val="Flietext"/>
        <w:numPr>
          <w:ilvl w:val="0"/>
          <w:numId w:val="5"/>
        </w:numPr>
        <w:ind w:left="284" w:hanging="284"/>
      </w:pPr>
      <w:r>
        <w:t xml:space="preserve">Ab dem 20. Oktober entscheidet eine öffentliche Online-Abstimmung über die Vergabe von 45.000 Euro Fördergeld. </w:t>
      </w:r>
    </w:p>
    <w:p w14:paraId="18C91A34" w14:textId="6F7D317E" w:rsidR="004C2FD5" w:rsidRDefault="004C2FD5" w:rsidP="004C2FD5">
      <w:pPr>
        <w:pStyle w:val="Flietext"/>
        <w:numPr>
          <w:ilvl w:val="0"/>
          <w:numId w:val="5"/>
        </w:numPr>
        <w:ind w:left="284" w:hanging="284"/>
      </w:pPr>
      <w:r>
        <w:t xml:space="preserve">Zusätzlich vergibt eine Jury 9.000 Euro an drei besonders überzeugende Projekte. </w:t>
      </w:r>
    </w:p>
    <w:p w14:paraId="75FEECC4" w14:textId="77777777" w:rsidR="004C2FD5" w:rsidRDefault="004C2FD5" w:rsidP="004C2FD5">
      <w:pPr>
        <w:pStyle w:val="Flietext"/>
      </w:pPr>
    </w:p>
    <w:p w14:paraId="4FCE1E07" w14:textId="77777777" w:rsidR="004C2FD5" w:rsidRDefault="004C2FD5" w:rsidP="004C2FD5">
      <w:pPr>
        <w:pStyle w:val="Flietext"/>
      </w:pPr>
      <w:r>
        <w:t xml:space="preserve">Jetzt mehr erfahren und Projekt einreichen:  </w:t>
      </w:r>
    </w:p>
    <w:p w14:paraId="37221372" w14:textId="382A4BBE" w:rsidR="004C2FD5" w:rsidRPr="009959E2" w:rsidRDefault="009959E2" w:rsidP="004C2FD5">
      <w:pPr>
        <w:pStyle w:val="Flietext"/>
        <w:rPr>
          <w:rStyle w:val="Hyperlink"/>
        </w:rPr>
      </w:pPr>
      <w:r>
        <w:fldChar w:fldCharType="begin"/>
      </w:r>
      <w:r>
        <w:instrText>HYPERLINK "https://jobrad-bestride.de/bewerbung?utm_source=newsletter&amp;utm_medium=digital&amp;utm_campaign=bewerbung"</w:instrText>
      </w:r>
      <w:r>
        <w:fldChar w:fldCharType="separate"/>
      </w:r>
      <w:r w:rsidR="004C2FD5" w:rsidRPr="009959E2">
        <w:rPr>
          <w:rStyle w:val="Hyperlink"/>
        </w:rPr>
        <w:t>https://jobrad-bestride.de/</w:t>
      </w:r>
    </w:p>
    <w:p w14:paraId="37D38CA5" w14:textId="7AC5DAE5" w:rsidR="004C2FD5" w:rsidRDefault="009959E2" w:rsidP="004C2FD5">
      <w:pPr>
        <w:pStyle w:val="Flietext"/>
      </w:pPr>
      <w:r>
        <w:fldChar w:fldCharType="end"/>
      </w:r>
    </w:p>
    <w:p w14:paraId="3150CF83" w14:textId="77777777" w:rsidR="004C2FD5" w:rsidRDefault="004C2FD5" w:rsidP="004C2FD5">
      <w:pPr>
        <w:pStyle w:val="Flietext"/>
      </w:pPr>
      <w:r>
        <w:t xml:space="preserve">Vielleicht kennst du genau das Projekt, das Unterstützung verdient. </w:t>
      </w:r>
    </w:p>
    <w:p w14:paraId="043598EE" w14:textId="77777777" w:rsidR="004C2FD5" w:rsidRDefault="004C2FD5" w:rsidP="004C2FD5">
      <w:pPr>
        <w:pStyle w:val="Flietext"/>
      </w:pPr>
      <w:r>
        <w:t xml:space="preserve"> </w:t>
      </w:r>
    </w:p>
    <w:p w14:paraId="173888C1" w14:textId="77777777" w:rsidR="004C2FD5" w:rsidRDefault="004C2FD5" w:rsidP="004C2FD5">
      <w:pPr>
        <w:pStyle w:val="Flietext"/>
      </w:pPr>
      <w:r>
        <w:t>Viele Grüße</w:t>
      </w:r>
      <w:r>
        <w:rPr>
          <w:rFonts w:ascii="Arial" w:hAnsi="Arial" w:cs="Arial"/>
        </w:rPr>
        <w:t> </w:t>
      </w:r>
      <w:r>
        <w:t xml:space="preserve"> </w:t>
      </w:r>
    </w:p>
    <w:p w14:paraId="6EE3009E" w14:textId="77777777" w:rsidR="004C2FD5" w:rsidRDefault="004C2FD5" w:rsidP="004C2FD5">
      <w:pPr>
        <w:pStyle w:val="Flietext"/>
      </w:pPr>
    </w:p>
    <w:p w14:paraId="159BA98F" w14:textId="77777777" w:rsidR="004C2FD5" w:rsidRDefault="004C2FD5" w:rsidP="004C2FD5">
      <w:pPr>
        <w:pStyle w:val="Flietext"/>
        <w:rPr>
          <w:b/>
          <w:bCs/>
        </w:rPr>
      </w:pPr>
      <w:r>
        <w:t>[Unternehmen/Unterschrift]</w:t>
      </w:r>
      <w:r>
        <w:rPr>
          <w:rFonts w:ascii="Arial" w:hAnsi="Arial" w:cs="Arial"/>
        </w:rPr>
        <w:t> </w:t>
      </w:r>
    </w:p>
    <w:p w14:paraId="09D1F789" w14:textId="77777777" w:rsidR="00636CFD" w:rsidRDefault="00636CFD" w:rsidP="00494BCD">
      <w:pPr>
        <w:pStyle w:val="Flietext"/>
        <w:pBdr>
          <w:bottom w:val="single" w:sz="12" w:space="1" w:color="auto"/>
        </w:pBdr>
        <w:rPr>
          <w:b/>
          <w:bCs/>
        </w:rPr>
      </w:pPr>
    </w:p>
    <w:p w14:paraId="16EF23BF" w14:textId="77777777" w:rsidR="00E24FE4" w:rsidRDefault="00E24FE4" w:rsidP="00494BCD">
      <w:pPr>
        <w:pStyle w:val="Flietext"/>
        <w:rPr>
          <w:b/>
          <w:bCs/>
        </w:rPr>
      </w:pPr>
    </w:p>
    <w:p w14:paraId="20B16988" w14:textId="305CF9A2" w:rsidR="00C40AA6" w:rsidRDefault="00C40AA6" w:rsidP="00C40AA6">
      <w:pPr>
        <w:pStyle w:val="H2berschrift1"/>
      </w:pPr>
      <w:r w:rsidRPr="006B42D4">
        <w:rPr>
          <w:highlight w:val="lightGray"/>
        </w:rPr>
        <w:t>(</w:t>
      </w:r>
      <w:r>
        <w:rPr>
          <w:highlight w:val="lightGray"/>
        </w:rPr>
        <w:t>Sie</w:t>
      </w:r>
      <w:r w:rsidRPr="006B42D4">
        <w:rPr>
          <w:highlight w:val="lightGray"/>
        </w:rPr>
        <w:t>-Version)</w:t>
      </w:r>
      <w:r>
        <w:t xml:space="preserve"> </w:t>
      </w:r>
      <w:r w:rsidR="004C2FD5" w:rsidRPr="004C2FD5">
        <w:t>54.000 Euro für gemeinnützige Fahrradprojekte: Jetzt für den Best Ride Award von JobRad</w:t>
      </w:r>
      <w:r w:rsidR="004C2FD5" w:rsidRPr="000C16C1">
        <w:rPr>
          <w:vertAlign w:val="superscript"/>
        </w:rPr>
        <w:t>®</w:t>
      </w:r>
      <w:r w:rsidR="004C2FD5" w:rsidRPr="004C2FD5">
        <w:t xml:space="preserve"> bewerben</w:t>
      </w:r>
    </w:p>
    <w:p w14:paraId="5D23F544" w14:textId="77777777" w:rsidR="00953331" w:rsidRDefault="00953331" w:rsidP="006916ED">
      <w:pPr>
        <w:pStyle w:val="Flietext"/>
      </w:pPr>
    </w:p>
    <w:p w14:paraId="6A4F44AD" w14:textId="77777777" w:rsidR="004C2FD5" w:rsidRDefault="004C2FD5" w:rsidP="004C2FD5">
      <w:pPr>
        <w:pStyle w:val="Flietext"/>
      </w:pPr>
      <w:r>
        <w:t xml:space="preserve">Ein Fahrradkurs für Kinder. </w:t>
      </w:r>
      <w:proofErr w:type="spellStart"/>
      <w:r>
        <w:t>Rikschafahrten</w:t>
      </w:r>
      <w:proofErr w:type="spellEnd"/>
      <w:r>
        <w:t xml:space="preserve"> für </w:t>
      </w:r>
      <w:proofErr w:type="spellStart"/>
      <w:proofErr w:type="gramStart"/>
      <w:r>
        <w:t>Senior:innen</w:t>
      </w:r>
      <w:proofErr w:type="spellEnd"/>
      <w:proofErr w:type="gramEnd"/>
      <w:r>
        <w:t>. Oder eine Initiative, die alte Fahrräder wieder fit macht. Mit dem Best Ride Award unterstützt JobRad</w:t>
      </w:r>
      <w:r w:rsidRPr="000C16C1">
        <w:rPr>
          <w:vertAlign w:val="superscript"/>
        </w:rPr>
        <w:t>®</w:t>
      </w:r>
      <w:r>
        <w:t xml:space="preserve"> gemeinnützige Projekte, die Menschen das Radfahren näherbringen und Mobilität für alle ermöglichen. </w:t>
      </w:r>
    </w:p>
    <w:p w14:paraId="7E0A8CD1" w14:textId="77777777" w:rsidR="004C2FD5" w:rsidRDefault="004C2FD5" w:rsidP="004C2FD5">
      <w:pPr>
        <w:pStyle w:val="Flietext"/>
      </w:pPr>
    </w:p>
    <w:p w14:paraId="75C9244F" w14:textId="77777777" w:rsidR="004C2FD5" w:rsidRDefault="004C2FD5" w:rsidP="004C2FD5">
      <w:pPr>
        <w:pStyle w:val="Flietext"/>
      </w:pPr>
      <w:r>
        <w:t>Insgesamt vergibt JobRad</w:t>
      </w:r>
      <w:r w:rsidRPr="000C16C1">
        <w:rPr>
          <w:vertAlign w:val="superscript"/>
        </w:rPr>
        <w:t>®</w:t>
      </w:r>
      <w:r>
        <w:t xml:space="preserve"> 54.000 Euro Fördergeld an gemeinnützige Fahrradprojekte in ganz Deutschland. </w:t>
      </w:r>
    </w:p>
    <w:p w14:paraId="4082EA9A" w14:textId="77777777" w:rsidR="004C2FD5" w:rsidRDefault="004C2FD5" w:rsidP="004C2FD5">
      <w:pPr>
        <w:pStyle w:val="Flietext"/>
      </w:pPr>
    </w:p>
    <w:p w14:paraId="796EF22E" w14:textId="77777777" w:rsidR="004C2FD5" w:rsidRDefault="004C2FD5" w:rsidP="004C2FD5">
      <w:pPr>
        <w:pStyle w:val="Flietext"/>
      </w:pPr>
      <w:r>
        <w:t xml:space="preserve">Kennen Sie einen Verein, eine Initiative oder eine Organisation mit einem Fahrradprojekt? </w:t>
      </w:r>
    </w:p>
    <w:p w14:paraId="304DBF8E" w14:textId="77777777" w:rsidR="004C2FD5" w:rsidRDefault="004C2FD5" w:rsidP="004C2FD5">
      <w:pPr>
        <w:pStyle w:val="Flietext"/>
      </w:pPr>
    </w:p>
    <w:p w14:paraId="31BA7358" w14:textId="77777777" w:rsidR="004C2FD5" w:rsidRDefault="004C2FD5" w:rsidP="004C2FD5">
      <w:pPr>
        <w:pStyle w:val="Flietext"/>
      </w:pPr>
      <w:r>
        <w:t xml:space="preserve">So funktioniert die Teilnahme: </w:t>
      </w:r>
    </w:p>
    <w:p w14:paraId="58E7B8C1" w14:textId="77777777" w:rsidR="004C2FD5" w:rsidRDefault="004C2FD5" w:rsidP="004C2FD5">
      <w:pPr>
        <w:pStyle w:val="Flietext"/>
      </w:pPr>
    </w:p>
    <w:p w14:paraId="4CA7B062" w14:textId="5FFEDABE" w:rsidR="004C2FD5" w:rsidRDefault="004C2FD5" w:rsidP="004C2FD5">
      <w:pPr>
        <w:pStyle w:val="Flietext"/>
        <w:numPr>
          <w:ilvl w:val="0"/>
          <w:numId w:val="5"/>
        </w:numPr>
        <w:ind w:left="284" w:hanging="284"/>
      </w:pPr>
      <w:r>
        <w:t xml:space="preserve">Teilnehmen können gemeinnützige Vereine und Organisationen mit Sitz in Deutschland. </w:t>
      </w:r>
    </w:p>
    <w:p w14:paraId="58268B7F" w14:textId="4F1A9772" w:rsidR="004C2FD5" w:rsidRDefault="004C2FD5" w:rsidP="004C2FD5">
      <w:pPr>
        <w:pStyle w:val="Flietext"/>
        <w:numPr>
          <w:ilvl w:val="0"/>
          <w:numId w:val="5"/>
        </w:numPr>
        <w:ind w:left="284" w:hanging="284"/>
      </w:pPr>
      <w:r>
        <w:t xml:space="preserve">Die Bewerbung erfolgt online über ein Bewerbungsformular. </w:t>
      </w:r>
    </w:p>
    <w:p w14:paraId="59C2768E" w14:textId="4A30C3E2" w:rsidR="004C2FD5" w:rsidRDefault="004C2FD5" w:rsidP="004C2FD5">
      <w:pPr>
        <w:pStyle w:val="Flietext"/>
        <w:numPr>
          <w:ilvl w:val="0"/>
          <w:numId w:val="5"/>
        </w:numPr>
        <w:ind w:left="284" w:hanging="284"/>
      </w:pPr>
      <w:r>
        <w:t xml:space="preserve">Ab dem 20. Oktober entscheidet eine öffentliche Online-Abstimmung über die Vergabe von 45.000 Euro Fördergeld. </w:t>
      </w:r>
    </w:p>
    <w:p w14:paraId="144B0340" w14:textId="4BD79C47" w:rsidR="004C2FD5" w:rsidRDefault="004C2FD5" w:rsidP="004C2FD5">
      <w:pPr>
        <w:pStyle w:val="Flietext"/>
        <w:numPr>
          <w:ilvl w:val="0"/>
          <w:numId w:val="5"/>
        </w:numPr>
        <w:ind w:left="284" w:hanging="284"/>
      </w:pPr>
      <w:r>
        <w:t xml:space="preserve">Zusätzlich vergibt eine Jury 9.000 Euro an drei besonders überzeugende Projekte. </w:t>
      </w:r>
    </w:p>
    <w:p w14:paraId="1CC863AD" w14:textId="77777777" w:rsidR="004C2FD5" w:rsidRDefault="004C2FD5" w:rsidP="004C2FD5">
      <w:pPr>
        <w:pStyle w:val="Flietext"/>
      </w:pPr>
    </w:p>
    <w:p w14:paraId="4EA4AAE1" w14:textId="77777777" w:rsidR="004C2FD5" w:rsidRDefault="004C2FD5" w:rsidP="004C2FD5">
      <w:pPr>
        <w:pStyle w:val="Flietext"/>
      </w:pPr>
      <w:r>
        <w:t xml:space="preserve">Jetzt mehr erfahren und Projekt einreichen: </w:t>
      </w:r>
    </w:p>
    <w:p w14:paraId="0C7E9982" w14:textId="284556F2" w:rsidR="004C2FD5" w:rsidRPr="009959E2" w:rsidRDefault="009959E2" w:rsidP="004C2FD5">
      <w:pPr>
        <w:pStyle w:val="Flietext"/>
        <w:rPr>
          <w:rStyle w:val="Hyperlink"/>
        </w:rPr>
      </w:pPr>
      <w:r>
        <w:fldChar w:fldCharType="begin"/>
      </w:r>
      <w:r>
        <w:instrText>HYPERLINK "https://jobrad-bestride.de/bewerbung?utm_source=newsletter&amp;utm_medium=digital&amp;utm_campaign=bewerbung"</w:instrText>
      </w:r>
      <w:r>
        <w:fldChar w:fldCharType="separate"/>
      </w:r>
      <w:r w:rsidR="004C2FD5" w:rsidRPr="009959E2">
        <w:rPr>
          <w:rStyle w:val="Hyperlink"/>
        </w:rPr>
        <w:t>https://jobrad-bestr</w:t>
      </w:r>
      <w:r w:rsidR="004C2FD5" w:rsidRPr="009959E2">
        <w:rPr>
          <w:rStyle w:val="Hyperlink"/>
        </w:rPr>
        <w:t>ide.de/</w:t>
      </w:r>
    </w:p>
    <w:p w14:paraId="5C19356A" w14:textId="16B42B44" w:rsidR="004C2FD5" w:rsidRDefault="009959E2" w:rsidP="004C2FD5">
      <w:pPr>
        <w:pStyle w:val="Flietext"/>
      </w:pPr>
      <w:r>
        <w:fldChar w:fldCharType="end"/>
      </w:r>
    </w:p>
    <w:p w14:paraId="6FD3CD24" w14:textId="77777777" w:rsidR="004C2FD5" w:rsidRDefault="004C2FD5" w:rsidP="004C2FD5">
      <w:pPr>
        <w:pStyle w:val="Flietext"/>
      </w:pPr>
      <w:r>
        <w:t xml:space="preserve">Vielleicht kennen Sie genau das Projekt, das Unterstützung verdient. </w:t>
      </w:r>
    </w:p>
    <w:p w14:paraId="2B71D1C5" w14:textId="77777777" w:rsidR="004C2FD5" w:rsidRDefault="004C2FD5" w:rsidP="004C2FD5">
      <w:pPr>
        <w:pStyle w:val="Flietext"/>
      </w:pPr>
      <w:r>
        <w:t xml:space="preserve"> </w:t>
      </w:r>
    </w:p>
    <w:p w14:paraId="4889376D" w14:textId="77777777" w:rsidR="004C2FD5" w:rsidRDefault="004C2FD5" w:rsidP="004C2FD5">
      <w:pPr>
        <w:pStyle w:val="Flietext"/>
      </w:pPr>
      <w:r>
        <w:t>Viele Grüße</w:t>
      </w:r>
      <w:r>
        <w:rPr>
          <w:rFonts w:ascii="Arial" w:hAnsi="Arial" w:cs="Arial"/>
        </w:rPr>
        <w:t> </w:t>
      </w:r>
      <w:r>
        <w:t xml:space="preserve"> </w:t>
      </w:r>
    </w:p>
    <w:p w14:paraId="532027AA" w14:textId="77777777" w:rsidR="004C2FD5" w:rsidRDefault="004C2FD5" w:rsidP="004C2FD5">
      <w:pPr>
        <w:pStyle w:val="Flietext"/>
      </w:pPr>
    </w:p>
    <w:p w14:paraId="4BF0CF47" w14:textId="139E8126" w:rsidR="00E24FE4" w:rsidRPr="003812E7" w:rsidRDefault="004C2FD5" w:rsidP="004C2FD5">
      <w:pPr>
        <w:pStyle w:val="Flietext"/>
      </w:pPr>
      <w:r>
        <w:t>[Unternehmen/Unterschrift]</w:t>
      </w:r>
      <w:r>
        <w:rPr>
          <w:rFonts w:ascii="Arial" w:hAnsi="Arial" w:cs="Arial"/>
        </w:rPr>
        <w:t> </w:t>
      </w:r>
    </w:p>
    <w:sectPr w:rsidR="00E24FE4" w:rsidRPr="003812E7" w:rsidSect="00426C29">
      <w:headerReference w:type="default" r:id="rId11"/>
      <w:footerReference w:type="default" r:id="rId12"/>
      <w:endnotePr>
        <w:numFmt w:val="decimal"/>
      </w:endnotePr>
      <w:pgSz w:w="11906" w:h="16838" w:code="9"/>
      <w:pgMar w:top="1701" w:right="1134" w:bottom="1134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0C050" w14:textId="77777777" w:rsidR="00332F7B" w:rsidRDefault="00332F7B" w:rsidP="00677591"/>
  </w:endnote>
  <w:endnote w:type="continuationSeparator" w:id="0">
    <w:p w14:paraId="1C8F4BDB" w14:textId="77777777" w:rsidR="00332F7B" w:rsidRDefault="00332F7B" w:rsidP="00677591"/>
  </w:endnote>
  <w:endnote w:type="continuationNotice" w:id="1">
    <w:p w14:paraId="68EE56AA" w14:textId="77777777" w:rsidR="00332F7B" w:rsidRDefault="00332F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metta Light">
    <w:altName w:val="Calibri"/>
    <w:panose1 w:val="020B0403020203030204"/>
    <w:charset w:val="00"/>
    <w:family w:val="swiss"/>
    <w:pitch w:val="variable"/>
    <w:sig w:usb0="A00000EF" w:usb1="5200E47B" w:usb2="00000028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metta">
    <w:altName w:val="Calibri"/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2B360" w14:textId="77777777" w:rsidR="00FE70EF" w:rsidRDefault="00FE70EF" w:rsidP="00FE70EF">
    <w:pPr>
      <w:pStyle w:val="Fuzeile"/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2"/>
    </w:tblGrid>
    <w:tr w:rsidR="00FE70EF" w14:paraId="015AE7E0" w14:textId="77777777" w:rsidTr="008E71E9">
      <w:tc>
        <w:tcPr>
          <w:tcW w:w="4672" w:type="dxa"/>
        </w:tcPr>
        <w:p w14:paraId="6E58741D" w14:textId="77777777" w:rsidR="00FE70EF" w:rsidRDefault="00FE70EF" w:rsidP="00FE70EF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von </w:t>
          </w:r>
          <w:fldSimple w:instr="NUMPAGES   \* MERGEFORMAT">
            <w:r>
              <w:t>1</w:t>
            </w:r>
          </w:fldSimple>
        </w:p>
      </w:tc>
      <w:tc>
        <w:tcPr>
          <w:tcW w:w="4672" w:type="dxa"/>
        </w:tcPr>
        <w:p w14:paraId="526B81AF" w14:textId="0D1919B7" w:rsidR="00FE70EF" w:rsidRPr="00792909" w:rsidRDefault="00FE70EF" w:rsidP="00FE70EF">
          <w:pPr>
            <w:pStyle w:val="Fuzeile"/>
            <w:jc w:val="right"/>
            <w:rPr>
              <w:highlight w:val="yellow"/>
            </w:rPr>
          </w:pPr>
          <w:r w:rsidRPr="00D925E0">
            <w:t>4</w:t>
          </w:r>
          <w:r>
            <w:t>16</w:t>
          </w:r>
          <w:r w:rsidRPr="00D925E0">
            <w:t>-0</w:t>
          </w:r>
          <w:r w:rsidR="00953331">
            <w:t>5</w:t>
          </w:r>
          <w:r w:rsidRPr="00D925E0">
            <w:t>.2026</w:t>
          </w:r>
        </w:p>
      </w:tc>
    </w:tr>
  </w:tbl>
  <w:p w14:paraId="0BE0CF10" w14:textId="77777777" w:rsidR="00FE70EF" w:rsidRDefault="00FE70E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1441A" w14:textId="77777777" w:rsidR="00332F7B" w:rsidRDefault="00332F7B" w:rsidP="00677591"/>
  </w:footnote>
  <w:footnote w:type="continuationSeparator" w:id="0">
    <w:p w14:paraId="66129AC7" w14:textId="77777777" w:rsidR="00332F7B" w:rsidRDefault="00332F7B" w:rsidP="00677591"/>
  </w:footnote>
  <w:footnote w:type="continuationNotice" w:id="1">
    <w:p w14:paraId="18D6E874" w14:textId="77777777" w:rsidR="00332F7B" w:rsidRDefault="00332F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023100"/>
      <w:lock w:val="sdtContentLocked"/>
    </w:sdtPr>
    <w:sdtContent>
      <w:p w14:paraId="4C4865AF" w14:textId="77777777" w:rsidR="00677591" w:rsidRPr="009C28CF" w:rsidRDefault="00677591" w:rsidP="00677591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8240" behindDoc="1" locked="1" layoutInCell="1" allowOverlap="1" wp14:anchorId="658A4160" wp14:editId="03FAEACD">
              <wp:simplePos x="0" y="0"/>
              <wp:positionH relativeFrom="margin">
                <wp:align>left</wp:align>
              </wp:positionH>
              <wp:positionV relativeFrom="page">
                <wp:posOffset>361950</wp:posOffset>
              </wp:positionV>
              <wp:extent cx="900000" cy="193998"/>
              <wp:effectExtent l="0" t="0" r="0" b="0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9399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D2A95"/>
    <w:multiLevelType w:val="hybridMultilevel"/>
    <w:tmpl w:val="B4DE58CE"/>
    <w:lvl w:ilvl="0" w:tplc="40C408C8">
      <w:numFmt w:val="bullet"/>
      <w:lvlText w:val="•"/>
      <w:lvlJc w:val="left"/>
      <w:pPr>
        <w:ind w:left="360" w:hanging="360"/>
      </w:pPr>
      <w:rPr>
        <w:rFonts w:ascii="Calmetta Light" w:eastAsiaTheme="minorHAnsi" w:hAnsi="Calmetta Light" w:cs="Calmetta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ascii="Calmetta" w:hAnsi="Calmetta" w:hint="default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ascii="Courier New" w:hAnsi="Courier New" w:hint="default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38CE7C4E"/>
    <w:multiLevelType w:val="hybridMultilevel"/>
    <w:tmpl w:val="2B9EB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pStyle w:val="berschrift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9B31763"/>
    <w:multiLevelType w:val="hybridMultilevel"/>
    <w:tmpl w:val="2CFC27E0"/>
    <w:lvl w:ilvl="0" w:tplc="40C408C8">
      <w:numFmt w:val="bullet"/>
      <w:lvlText w:val="•"/>
      <w:lvlJc w:val="left"/>
      <w:pPr>
        <w:ind w:left="360" w:hanging="360"/>
      </w:pPr>
      <w:rPr>
        <w:rFonts w:ascii="Calmetta Light" w:eastAsiaTheme="minorHAnsi" w:hAnsi="Calmetta Light" w:cs="Calmetta Light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9168642">
    <w:abstractNumId w:val="1"/>
  </w:num>
  <w:num w:numId="2" w16cid:durableId="1277447425">
    <w:abstractNumId w:val="3"/>
  </w:num>
  <w:num w:numId="3" w16cid:durableId="7540132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8534903">
    <w:abstractNumId w:val="2"/>
  </w:num>
  <w:num w:numId="5" w16cid:durableId="2127501620">
    <w:abstractNumId w:val="4"/>
  </w:num>
  <w:num w:numId="6" w16cid:durableId="279728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F58"/>
    <w:rsid w:val="0000602B"/>
    <w:rsid w:val="00014E0C"/>
    <w:rsid w:val="00025D52"/>
    <w:rsid w:val="00034C00"/>
    <w:rsid w:val="00041EB1"/>
    <w:rsid w:val="00074CAB"/>
    <w:rsid w:val="0009621F"/>
    <w:rsid w:val="000C16C1"/>
    <w:rsid w:val="00127650"/>
    <w:rsid w:val="00135DE4"/>
    <w:rsid w:val="00144E35"/>
    <w:rsid w:val="00156617"/>
    <w:rsid w:val="00156C7B"/>
    <w:rsid w:val="001615D0"/>
    <w:rsid w:val="001918C1"/>
    <w:rsid w:val="00197388"/>
    <w:rsid w:val="001D4AD8"/>
    <w:rsid w:val="001E642F"/>
    <w:rsid w:val="00224544"/>
    <w:rsid w:val="00287CAD"/>
    <w:rsid w:val="002E5045"/>
    <w:rsid w:val="002E6B39"/>
    <w:rsid w:val="00332F7B"/>
    <w:rsid w:val="00352F7F"/>
    <w:rsid w:val="003812E7"/>
    <w:rsid w:val="00394862"/>
    <w:rsid w:val="003A34A9"/>
    <w:rsid w:val="003B0AE4"/>
    <w:rsid w:val="003E1450"/>
    <w:rsid w:val="003E606F"/>
    <w:rsid w:val="00426C29"/>
    <w:rsid w:val="00431A8F"/>
    <w:rsid w:val="00457F3A"/>
    <w:rsid w:val="00472DB0"/>
    <w:rsid w:val="00494BCD"/>
    <w:rsid w:val="004A7032"/>
    <w:rsid w:val="004C2FD5"/>
    <w:rsid w:val="004C30F8"/>
    <w:rsid w:val="00574FB0"/>
    <w:rsid w:val="00584C03"/>
    <w:rsid w:val="005B31BB"/>
    <w:rsid w:val="005E2494"/>
    <w:rsid w:val="00607510"/>
    <w:rsid w:val="00636CFD"/>
    <w:rsid w:val="00642109"/>
    <w:rsid w:val="00670460"/>
    <w:rsid w:val="00677591"/>
    <w:rsid w:val="00686BEF"/>
    <w:rsid w:val="006916ED"/>
    <w:rsid w:val="00775B4B"/>
    <w:rsid w:val="007D4393"/>
    <w:rsid w:val="008A7715"/>
    <w:rsid w:val="008C19BA"/>
    <w:rsid w:val="00934CC1"/>
    <w:rsid w:val="00953331"/>
    <w:rsid w:val="00955B97"/>
    <w:rsid w:val="009959E2"/>
    <w:rsid w:val="009C28CF"/>
    <w:rsid w:val="009C4C15"/>
    <w:rsid w:val="009E0A60"/>
    <w:rsid w:val="009E4133"/>
    <w:rsid w:val="009F0012"/>
    <w:rsid w:val="009F4649"/>
    <w:rsid w:val="00A24B14"/>
    <w:rsid w:val="00A368F9"/>
    <w:rsid w:val="00A73482"/>
    <w:rsid w:val="00A915E5"/>
    <w:rsid w:val="00AF6AD3"/>
    <w:rsid w:val="00B16D50"/>
    <w:rsid w:val="00B31CF1"/>
    <w:rsid w:val="00B46D7F"/>
    <w:rsid w:val="00BB1686"/>
    <w:rsid w:val="00BC7612"/>
    <w:rsid w:val="00C113FD"/>
    <w:rsid w:val="00C40AA6"/>
    <w:rsid w:val="00C660C9"/>
    <w:rsid w:val="00C661BC"/>
    <w:rsid w:val="00C66798"/>
    <w:rsid w:val="00CB56C4"/>
    <w:rsid w:val="00CD0A46"/>
    <w:rsid w:val="00CE2F58"/>
    <w:rsid w:val="00D15945"/>
    <w:rsid w:val="00D834BB"/>
    <w:rsid w:val="00DC5AC8"/>
    <w:rsid w:val="00E06D50"/>
    <w:rsid w:val="00E24FE4"/>
    <w:rsid w:val="00E34CCD"/>
    <w:rsid w:val="00E51DFB"/>
    <w:rsid w:val="00E54CD3"/>
    <w:rsid w:val="00E701D7"/>
    <w:rsid w:val="00E8636D"/>
    <w:rsid w:val="00E94D43"/>
    <w:rsid w:val="00EA1F24"/>
    <w:rsid w:val="00F675F2"/>
    <w:rsid w:val="00FD7D01"/>
    <w:rsid w:val="00FE5BDA"/>
    <w:rsid w:val="00FE70EF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C4E7A0"/>
  <w15:chartTrackingRefBased/>
  <w15:docId w15:val="{8988BD48-D55D-4B17-9902-975D7258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qFormat/>
    <w:rsid w:val="00287CAD"/>
  </w:style>
  <w:style w:type="paragraph" w:styleId="berschrift1">
    <w:name w:val="heading 1"/>
    <w:basedOn w:val="Standard"/>
    <w:next w:val="Standard"/>
    <w:link w:val="berschrift1Zchn"/>
    <w:uiPriority w:val="9"/>
    <w:qFormat/>
    <w:rsid w:val="009C28CF"/>
    <w:pPr>
      <w:keepNext/>
      <w:keepLines/>
      <w:numPr>
        <w:numId w:val="2"/>
      </w:numPr>
      <w:spacing w:before="300"/>
      <w:outlineLvl w:val="0"/>
    </w:pPr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06D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qFormat/>
    <w:rsid w:val="00CB56C4"/>
    <w:pPr>
      <w:spacing w:after="1300" w:line="228" w:lineRule="auto"/>
      <w:contextualSpacing/>
    </w:pPr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CB56C4"/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paragraph" w:customStyle="1" w:styleId="Dokumenttyp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customStyle="1" w:styleId="Einleitung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Flietext">
    <w:name w:val="Fließtext"/>
    <w:basedOn w:val="Standard"/>
    <w:uiPriority w:val="10"/>
    <w:qFormat/>
    <w:rsid w:val="004C30F8"/>
    <w:pPr>
      <w:spacing w:line="252" w:lineRule="auto"/>
    </w:pPr>
    <w:rPr>
      <w:rFonts w:cstheme="minorHAnsi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customStyle="1" w:styleId="Textauszeichnung">
    <w:name w:val="Textauszeichnung"/>
    <w:basedOn w:val="Absatz-Standardschriftart"/>
    <w:uiPriority w:val="12"/>
    <w:qFormat/>
    <w:rsid w:val="00FF4E0F"/>
    <w:rPr>
      <w:rFonts w:asciiTheme="majorHAnsi" w:hAnsiTheme="majorHAnsi"/>
      <w:b/>
    </w:rPr>
  </w:style>
  <w:style w:type="paragraph" w:customStyle="1" w:styleId="ZwischenberschriftH3">
    <w:name w:val="Zwischenüberschrift H3"/>
    <w:basedOn w:val="Standard"/>
    <w:next w:val="Flietext"/>
    <w:autoRedefine/>
    <w:uiPriority w:val="9"/>
    <w:qFormat/>
    <w:rsid w:val="00E06D50"/>
    <w:pPr>
      <w:keepNext/>
      <w:keepLines/>
      <w:spacing w:before="300" w:line="228" w:lineRule="auto"/>
      <w:outlineLvl w:val="2"/>
    </w:pPr>
    <w:rPr>
      <w:rFonts w:asciiTheme="majorHAnsi" w:hAnsiTheme="majorHAnsi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C66798"/>
    <w:pPr>
      <w:spacing w:before="100" w:after="320" w:line="276" w:lineRule="auto"/>
      <w:contextualSpacing/>
    </w:pPr>
    <w:rPr>
      <w:iCs/>
      <w:sz w:val="19"/>
      <w:szCs w:val="18"/>
    </w:rPr>
  </w:style>
  <w:style w:type="paragraph" w:customStyle="1" w:styleId="TrennlineperTAB-Stopp">
    <w:name w:val="Trennline per TAB-Stopp"/>
    <w:basedOn w:val="Standard"/>
    <w:next w:val="Flietext"/>
    <w:uiPriority w:val="14"/>
    <w:qFormat/>
    <w:rsid w:val="0000602B"/>
    <w:pPr>
      <w:tabs>
        <w:tab w:val="right" w:leader="dot" w:pos="9356"/>
      </w:tabs>
      <w:spacing w:before="360" w:after="320"/>
    </w:pPr>
    <w:rPr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customStyle="1" w:styleId="Kontaktberschrift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customStyle="1" w:styleId="Aufzhlung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customStyle="1" w:styleId="zzzListeAufzhlung">
    <w:name w:val="zzz_Liste_Aufzählung"/>
    <w:basedOn w:val="KeineListe"/>
    <w:uiPriority w:val="99"/>
    <w:rsid w:val="009C28CF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C28CF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06D50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table" w:customStyle="1" w:styleId="JobRadTabelleschlicht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sz="4" w:space="0" w:color="auto"/>
        <w:insideV w:val="single" w:sz="48" w:space="0" w:color="FFFFFF" w:themeColor="background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customStyle="1" w:styleId="BeschriftungTabelle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customStyle="1" w:styleId="zzzListeberschrift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2">
    <w:name w:val="Aufzählung 2"/>
    <w:basedOn w:val="Aufzhlung"/>
    <w:uiPriority w:val="11"/>
    <w:qFormat/>
    <w:rsid w:val="009C28CF"/>
    <w:pPr>
      <w:numPr>
        <w:ilvl w:val="1"/>
      </w:numPr>
    </w:pPr>
  </w:style>
  <w:style w:type="paragraph" w:customStyle="1" w:styleId="H2berschrift1">
    <w:name w:val="H2 Überschrift 1"/>
    <w:basedOn w:val="berschrift1"/>
    <w:link w:val="H2berschrift1Zchn"/>
    <w:uiPriority w:val="1"/>
    <w:qFormat/>
    <w:rsid w:val="00E701D7"/>
    <w:pPr>
      <w:numPr>
        <w:numId w:val="0"/>
      </w:numPr>
      <w:outlineLvl w:val="1"/>
    </w:pPr>
  </w:style>
  <w:style w:type="character" w:customStyle="1" w:styleId="H2berschrift1Zchn">
    <w:name w:val="H2 Überschrift 1 Zchn"/>
    <w:basedOn w:val="berschrift1Zchn"/>
    <w:link w:val="H2berschrift1"/>
    <w:uiPriority w:val="1"/>
    <w:rsid w:val="00E701D7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rsid w:val="00E701D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E701D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701D7"/>
    <w:rPr>
      <w:sz w:val="20"/>
      <w:szCs w:val="20"/>
    </w:rPr>
  </w:style>
  <w:style w:type="paragraph" w:customStyle="1" w:styleId="H3berschrift2">
    <w:name w:val="H3 Überschrift 2"/>
    <w:basedOn w:val="berschrift2"/>
    <w:link w:val="H3berschrift2Zchn"/>
    <w:uiPriority w:val="1"/>
    <w:qFormat/>
    <w:rsid w:val="003812E7"/>
    <w:pPr>
      <w:numPr>
        <w:ilvl w:val="0"/>
        <w:numId w:val="0"/>
      </w:numPr>
      <w:outlineLvl w:val="2"/>
    </w:pPr>
  </w:style>
  <w:style w:type="character" w:customStyle="1" w:styleId="H3berschrift2Zchn">
    <w:name w:val="H3 Überschrift 2 Zchn"/>
    <w:basedOn w:val="berschrift2Zchn"/>
    <w:link w:val="H3berschrift2"/>
    <w:uiPriority w:val="1"/>
    <w:rsid w:val="003812E7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character" w:styleId="BesuchterLink">
    <w:name w:val="FollowedHyperlink"/>
    <w:basedOn w:val="Absatz-Standardschriftart"/>
    <w:uiPriority w:val="99"/>
    <w:semiHidden/>
    <w:rsid w:val="009959E2"/>
    <w:rPr>
      <w:color w:val="2B373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barra\Downloads\JobRad%20Blanko%20Word%20Vorlage%20f&#252;r%20Dokumente%20aller%20Art%20-%202025_03.dotx" TargetMode="External"/></Relationships>
</file>

<file path=word/theme/theme1.xml><?xml version="1.0" encoding="utf-8"?>
<a:theme xmlns:a="http://schemas.openxmlformats.org/drawingml/2006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b9ddbf63be24e83be8022ce0d84cd57e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789322561b2f33273247a3a65af208af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3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05C57B-926D-4C72-A688-A277E81C3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JobRad Blanko Word Vorlage für Dokumente aller Art - 2025_03.dotx</Template>
  <TotalTime>0</TotalTime>
  <Pages>2</Pages>
  <Words>317</Words>
  <Characters>2219</Characters>
  <Application>Microsoft Office Word</Application>
  <DocSecurity>0</DocSecurity>
  <Lines>67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Blogbeitrag (Du-Version) "Entdecke JobRad®-Deals"</vt:lpstr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Blogbeitrag (Du-Version) "Entdecke JobRad®-Deals"</dc:title>
  <dc:subject>Textvorlage für Bevollmächtigte zur Information ihrer Mitarbeitenden</dc:subject>
  <dc:creator>JobRad GmbH</dc:creator>
  <cp:keywords/>
  <dc:description/>
  <cp:lastModifiedBy>Hannah Hoheisel - JobRad</cp:lastModifiedBy>
  <cp:revision>3</cp:revision>
  <dcterms:created xsi:type="dcterms:W3CDTF">2026-09-22T13:50:00Z</dcterms:created>
  <dcterms:modified xsi:type="dcterms:W3CDTF">2026-09-28T08:25:00Z</dcterms:modified>
  <dc:language>Deutsch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