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E5BFC" w14:textId="290A56DB" w:rsidR="00B00D97" w:rsidRDefault="00E11AE4" w:rsidP="00B00D97">
      <w:pPr>
        <w:pStyle w:val="Titel"/>
      </w:pPr>
      <w:r>
        <w:t>Textvorlage „</w:t>
      </w:r>
      <w:r w:rsidR="00B00D97">
        <w:t>Neue Services von JobRad</w:t>
      </w:r>
      <w:r w:rsidR="00B00D97" w:rsidRPr="007479A8">
        <w:rPr>
          <w:vertAlign w:val="superscript"/>
        </w:rPr>
        <w:t>®</w:t>
      </w:r>
      <w:r w:rsidR="00B00D97">
        <w:t>:</w:t>
      </w:r>
      <w:r>
        <w:t xml:space="preserve"> </w:t>
      </w:r>
      <w:r w:rsidR="00B00D97">
        <w:t>Einführung Paket Basis</w:t>
      </w:r>
      <w:r>
        <w:t>“</w:t>
      </w:r>
    </w:p>
    <w:p w14:paraId="2FFB8AD2" w14:textId="77777777" w:rsidR="00B00D97" w:rsidRDefault="00B00D97" w:rsidP="00802B1D">
      <w:pPr>
        <w:pStyle w:val="H2berschrift1"/>
        <w:ind w:left="0" w:firstLine="0"/>
      </w:pPr>
      <w:r w:rsidRPr="006B42D4">
        <w:rPr>
          <w:highlight w:val="lightGray"/>
        </w:rPr>
        <w:t>(Du-Version)</w:t>
      </w:r>
      <w:r>
        <w:t xml:space="preserve"> Neues </w:t>
      </w:r>
      <w:r w:rsidRPr="00830A42">
        <w:t>JobRad</w:t>
      </w:r>
      <w:r w:rsidRPr="006B42D4">
        <w:rPr>
          <w:vertAlign w:val="superscript"/>
        </w:rPr>
        <w:t>®</w:t>
      </w:r>
      <w:r>
        <w:t>-Servicepaket: Mehr Leistung, mehr Flexibilität</w:t>
      </w:r>
    </w:p>
    <w:p w14:paraId="58D196B1" w14:textId="77777777" w:rsidR="00B00D97" w:rsidRDefault="00B00D97" w:rsidP="00B00D97">
      <w:pPr>
        <w:pStyle w:val="Flietext"/>
      </w:pPr>
    </w:p>
    <w:p w14:paraId="7B8EFB35" w14:textId="615A7048" w:rsidR="00B00D97" w:rsidRDefault="00B00D97" w:rsidP="00B00D97">
      <w:pPr>
        <w:pStyle w:val="Flietext"/>
      </w:pPr>
      <w:r>
        <w:t xml:space="preserve">unser Benefit erhält ein Upgrade: Ab sofort steht dir bei Bestellung eines </w:t>
      </w:r>
      <w:r w:rsidR="00925F73">
        <w:t>Dienstrads</w:t>
      </w:r>
      <w:r>
        <w:t xml:space="preserve"> </w:t>
      </w:r>
      <w:r w:rsidRPr="000F1027">
        <w:t>ein</w:t>
      </w:r>
      <w:r>
        <w:rPr>
          <w:b/>
          <w:bCs/>
        </w:rPr>
        <w:t xml:space="preserve"> </w:t>
      </w:r>
      <w:r w:rsidRPr="009B33DD">
        <w:rPr>
          <w:b/>
          <w:bCs/>
        </w:rPr>
        <w:t>neue</w:t>
      </w:r>
      <w:r>
        <w:rPr>
          <w:b/>
          <w:bCs/>
        </w:rPr>
        <w:t>s</w:t>
      </w:r>
      <w:r w:rsidRPr="009B33DD">
        <w:rPr>
          <w:b/>
          <w:bCs/>
        </w:rPr>
        <w:t xml:space="preserve"> Servicepaket </w:t>
      </w:r>
      <w:r w:rsidRPr="000F1027">
        <w:t>zur Verfügung</w:t>
      </w:r>
      <w:r w:rsidR="00B758A3">
        <w:t>.</w:t>
      </w:r>
      <w:r w:rsidRPr="000F1027">
        <w:t xml:space="preserve"> Mit</w:t>
      </w:r>
      <w:r>
        <w:rPr>
          <w:b/>
          <w:bCs/>
        </w:rPr>
        <w:t xml:space="preserve"> Basis </w:t>
      </w:r>
      <w:r>
        <w:t>erhältst du eine professionelle Inspektion, die ab jetzt perfekt an deinen Radtyp</w:t>
      </w:r>
      <w:r w:rsidRPr="000F5507">
        <w:t xml:space="preserve"> </w:t>
      </w:r>
      <w:r>
        <w:t xml:space="preserve">angepasst ist. </w:t>
      </w:r>
    </w:p>
    <w:p w14:paraId="37482A93" w14:textId="77777777" w:rsidR="00B00D97" w:rsidRDefault="00B00D97" w:rsidP="00B00D97">
      <w:pPr>
        <w:pStyle w:val="Flietext"/>
      </w:pPr>
    </w:p>
    <w:p w14:paraId="669608DD" w14:textId="77777777" w:rsidR="00B00D97" w:rsidRDefault="00B00D97" w:rsidP="00B00D97">
      <w:pPr>
        <w:pStyle w:val="H3berschrift2"/>
      </w:pPr>
      <w:r>
        <w:t xml:space="preserve">Das neue Servicepaket Basis: </w:t>
      </w:r>
    </w:p>
    <w:p w14:paraId="24DF00B8" w14:textId="77777777" w:rsidR="00B00D97" w:rsidRDefault="00B00D97" w:rsidP="00B00D97">
      <w:pPr>
        <w:pStyle w:val="H4Zwischenberschrift"/>
      </w:pPr>
      <w:r w:rsidRPr="000F1027">
        <w:t>Solider Service</w:t>
      </w:r>
    </w:p>
    <w:p w14:paraId="1A2B650B" w14:textId="3786FCCB" w:rsidR="00B00D97" w:rsidRDefault="00B00D97" w:rsidP="00B00D97">
      <w:pPr>
        <w:pStyle w:val="Flietext"/>
      </w:pPr>
      <w:r>
        <w:t xml:space="preserve">Dank jährlicher Inspektion (Sichtprüfung) ist dein </w:t>
      </w:r>
      <w:r w:rsidR="00925F73">
        <w:t>Dienstrad</w:t>
      </w:r>
      <w:r>
        <w:t xml:space="preserve"> </w:t>
      </w:r>
      <w:r w:rsidR="00D57B42">
        <w:t xml:space="preserve">immer </w:t>
      </w:r>
      <w:r>
        <w:t xml:space="preserve">fahrtauglich, zuverlässig und sicher unterwegs. </w:t>
      </w:r>
    </w:p>
    <w:p w14:paraId="0DD01471" w14:textId="77777777" w:rsidR="00B00D97" w:rsidRDefault="00B00D97" w:rsidP="00B00D97">
      <w:pPr>
        <w:pStyle w:val="H4Zwischenberschrift"/>
      </w:pPr>
      <w:r>
        <w:t>Aufwändigere Inspektion? Höheres Budget!</w:t>
      </w:r>
    </w:p>
    <w:p w14:paraId="02ACE46F" w14:textId="14C57DC3" w:rsidR="00B00D97" w:rsidRDefault="00FF5BA9" w:rsidP="00B00D97">
      <w:pPr>
        <w:pStyle w:val="Flietext"/>
      </w:pPr>
      <w:r>
        <w:t xml:space="preserve">Für jeden Radtyp sind unterschiedliche </w:t>
      </w:r>
      <w:r w:rsidR="00246A9B">
        <w:t xml:space="preserve">Sicherheitschecks nötig – ein E-Bike braucht zum Beispiel etwas anderes, als ein Rennrad. </w:t>
      </w:r>
      <w:r w:rsidR="00B00D97">
        <w:t>Je nach Radtyp bedarf es unterschiedliche Kontrollen, um sicherzustellen, dass dein Rad in Top-Form ist. Basis beinhaltet ein optimiertes Inspektionsbudget, das diese Besonderheiten abdeckt</w:t>
      </w:r>
      <w:r w:rsidR="008426E1">
        <w:t>.</w:t>
      </w:r>
    </w:p>
    <w:p w14:paraId="3DC41E56" w14:textId="77777777" w:rsidR="00B00D97" w:rsidRDefault="00B00D97" w:rsidP="00B00D97">
      <w:pPr>
        <w:pStyle w:val="H4Zwischenberschrift"/>
      </w:pPr>
      <w:r w:rsidRPr="000F1027">
        <w:t>Flexibel und budgetfreundlich</w:t>
      </w:r>
    </w:p>
    <w:p w14:paraId="27CCA2EF" w14:textId="0D4DBA7E" w:rsidR="00B00D97" w:rsidRDefault="00B00D97" w:rsidP="00B00D97">
      <w:pPr>
        <w:pStyle w:val="Flietext"/>
      </w:pPr>
      <w:r>
        <w:t xml:space="preserve">Für kleines Geld weißt du jedes Jahr, in welchem Zustand sich dein Rad befindet. Wie viel du darüber hinaus investieren möchtest, entscheidest du. </w:t>
      </w:r>
    </w:p>
    <w:p w14:paraId="7093858F" w14:textId="77777777" w:rsidR="00B00D97" w:rsidRDefault="00B00D97" w:rsidP="00B00D97">
      <w:pPr>
        <w:pStyle w:val="Flietext"/>
        <w:ind w:left="426"/>
      </w:pPr>
    </w:p>
    <w:p w14:paraId="6677BDE0" w14:textId="77777777" w:rsidR="00B00D97" w:rsidRDefault="00B00D97" w:rsidP="00B00D97">
      <w:pPr>
        <w:pStyle w:val="Flietext"/>
      </w:pPr>
      <w:r>
        <w:t>Kurzum: Basis ist das perfekte Servicepaket für Gelegenheitsfahrer:innen, die ihren Geldbeutel schonen und trotzdem auf Nummer sicher gehen wollen.</w:t>
      </w:r>
    </w:p>
    <w:p w14:paraId="1ABC2F31" w14:textId="77777777" w:rsidR="00B00D97" w:rsidRDefault="00B00D97" w:rsidP="00B00D97">
      <w:pPr>
        <w:pStyle w:val="Flietext"/>
      </w:pPr>
    </w:p>
    <w:p w14:paraId="406B2518" w14:textId="77777777" w:rsidR="00B00D97" w:rsidRDefault="00B00D97" w:rsidP="00B00D97">
      <w:pPr>
        <w:pStyle w:val="H3berschrift2"/>
      </w:pPr>
      <w:commentRangeStart w:id="0"/>
      <w:r>
        <w:t>[</w:t>
      </w:r>
      <w:r w:rsidRPr="00C0468A">
        <w:rPr>
          <w:highlight w:val="lightGray"/>
        </w:rPr>
        <w:t>Ihre Firma</w:t>
      </w:r>
      <w:r>
        <w:t>] stärkt dir den Rücken:</w:t>
      </w:r>
    </w:p>
    <w:p w14:paraId="697AEFB2" w14:textId="77777777" w:rsidR="00B00D97" w:rsidRDefault="00B00D97" w:rsidP="00B00D97">
      <w:pPr>
        <w:pStyle w:val="Flietext"/>
      </w:pPr>
      <w:r>
        <w:t>[</w:t>
      </w:r>
      <w:r w:rsidRPr="00C0468A">
        <w:rPr>
          <w:highlight w:val="lightGray"/>
        </w:rPr>
        <w:t xml:space="preserve">Wir übernehmen die gesamten Kosten für </w:t>
      </w:r>
      <w:r>
        <w:rPr>
          <w:highlight w:val="lightGray"/>
        </w:rPr>
        <w:t>dein</w:t>
      </w:r>
      <w:r w:rsidRPr="00C0468A">
        <w:rPr>
          <w:highlight w:val="lightGray"/>
        </w:rPr>
        <w:t xml:space="preserve"> Servicepaket</w:t>
      </w:r>
      <w:r>
        <w:rPr>
          <w:highlight w:val="lightGray"/>
        </w:rPr>
        <w:t xml:space="preserve"> Basis</w:t>
      </w:r>
      <w:r w:rsidRPr="00C0468A">
        <w:rPr>
          <w:highlight w:val="lightGray"/>
        </w:rPr>
        <w:t xml:space="preserve">. / Wir </w:t>
      </w:r>
      <w:r>
        <w:rPr>
          <w:highlight w:val="lightGray"/>
        </w:rPr>
        <w:t xml:space="preserve">bezuschussen dein </w:t>
      </w:r>
      <w:r w:rsidRPr="00C0468A">
        <w:rPr>
          <w:highlight w:val="lightGray"/>
        </w:rPr>
        <w:t>Servicepaket</w:t>
      </w:r>
      <w:r>
        <w:rPr>
          <w:highlight w:val="lightGray"/>
        </w:rPr>
        <w:t xml:space="preserve"> Basis mit</w:t>
      </w:r>
      <w:r w:rsidRPr="00C0468A">
        <w:rPr>
          <w:highlight w:val="lightGray"/>
        </w:rPr>
        <w:t xml:space="preserve"> </w:t>
      </w:r>
      <w:r>
        <w:rPr>
          <w:highlight w:val="lightGray"/>
        </w:rPr>
        <w:t xml:space="preserve">einem Betrag in Höhe von </w:t>
      </w:r>
      <w:r w:rsidRPr="00C0468A">
        <w:rPr>
          <w:highlight w:val="lightGray"/>
        </w:rPr>
        <w:t>XX € / XX %</w:t>
      </w:r>
      <w:r>
        <w:rPr>
          <w:highlight w:val="lightGray"/>
        </w:rPr>
        <w:t xml:space="preserve"> der Service-Rate</w:t>
      </w:r>
      <w:r w:rsidRPr="00C0468A">
        <w:rPr>
          <w:highlight w:val="lightGray"/>
        </w:rPr>
        <w:t>.</w:t>
      </w:r>
      <w:r>
        <w:t>]</w:t>
      </w:r>
      <w:commentRangeEnd w:id="0"/>
      <w:r>
        <w:rPr>
          <w:rStyle w:val="Kommentarzeichen"/>
          <w:sz w:val="22"/>
          <w:szCs w:val="22"/>
        </w:rPr>
        <w:commentReference w:id="0"/>
      </w:r>
    </w:p>
    <w:p w14:paraId="2C4A61AC" w14:textId="77777777" w:rsidR="00B00D97" w:rsidRDefault="00B00D97" w:rsidP="00B00D97">
      <w:pPr>
        <w:pStyle w:val="Flietext"/>
      </w:pPr>
    </w:p>
    <w:p w14:paraId="3C91CD70" w14:textId="1CDDDBCE" w:rsidR="00B00D97" w:rsidRDefault="00B00D97" w:rsidP="00B00D97">
      <w:pPr>
        <w:pStyle w:val="H3berschrift2"/>
      </w:pPr>
      <w:r>
        <w:t xml:space="preserve">Du </w:t>
      </w:r>
      <w:r w:rsidR="00925F73">
        <w:t>nutzt bereits unser</w:t>
      </w:r>
      <w:r>
        <w:t xml:space="preserve"> JobRad</w:t>
      </w:r>
      <w:r w:rsidRPr="00786DDA">
        <w:rPr>
          <w:vertAlign w:val="superscript"/>
        </w:rPr>
        <w:t>®</w:t>
      </w:r>
      <w:r w:rsidR="00291E01" w:rsidRPr="00291E01">
        <w:t>- Angebot</w:t>
      </w:r>
      <w:r>
        <w:t xml:space="preserve">? </w:t>
      </w:r>
    </w:p>
    <w:p w14:paraId="4083263E" w14:textId="75CF6BA3" w:rsidR="00B00D97" w:rsidRDefault="00B00D97" w:rsidP="00B00D97">
      <w:pPr>
        <w:pStyle w:val="Flietext"/>
      </w:pPr>
      <w:r>
        <w:t xml:space="preserve">Das neue Servicepaket Basis ist </w:t>
      </w:r>
      <w:r w:rsidRPr="58877035">
        <w:rPr>
          <w:b/>
          <w:bCs/>
        </w:rPr>
        <w:t>ab sofort für alle neuen Einzel-Leasingverträge verfügbar</w:t>
      </w:r>
      <w:r>
        <w:t xml:space="preserve">. Hast du für dein aktuelles </w:t>
      </w:r>
      <w:r w:rsidR="00291E01">
        <w:t xml:space="preserve">Dienstrad </w:t>
      </w:r>
      <w:r>
        <w:t xml:space="preserve">einen Service hinzugebucht, bleiben dir die vereinbarten Leistungen erhalten, bis dein Leasing endet. Sobald du ein neues </w:t>
      </w:r>
      <w:r w:rsidR="00291E01">
        <w:t>Dienstrad</w:t>
      </w:r>
      <w:r>
        <w:t xml:space="preserve"> beantragst, profitierst auch du vom neuen Servicepaket Basis. </w:t>
      </w:r>
    </w:p>
    <w:p w14:paraId="025EE93A" w14:textId="77777777" w:rsidR="00B00D97" w:rsidRDefault="00B00D97" w:rsidP="00B00D97">
      <w:pPr>
        <w:pStyle w:val="Flietext"/>
      </w:pPr>
    </w:p>
    <w:p w14:paraId="0E25FB3D" w14:textId="77777777" w:rsidR="00B00D97" w:rsidRDefault="00B00D97" w:rsidP="00B00D97">
      <w:pPr>
        <w:pStyle w:val="Flietext"/>
      </w:pPr>
      <w:r>
        <w:t xml:space="preserve">Weitere Informationen findest du unter: </w:t>
      </w:r>
      <w:hyperlink r:id="rId15" w:history="1">
        <w:r>
          <w:rPr>
            <w:rStyle w:val="Hyperlink"/>
          </w:rPr>
          <w:t>jobrad.org/arbeitnehmer/service</w:t>
        </w:r>
      </w:hyperlink>
      <w:r>
        <w:t xml:space="preserve">.  </w:t>
      </w:r>
    </w:p>
    <w:p w14:paraId="62240A3C" w14:textId="77777777" w:rsidR="00B00D97" w:rsidRDefault="00B00D97" w:rsidP="00B00D97">
      <w:pPr>
        <w:pStyle w:val="Flietext"/>
      </w:pPr>
    </w:p>
    <w:p w14:paraId="1BA97DAF" w14:textId="33FE6B4D" w:rsidR="00B00D97" w:rsidRDefault="00B00D97" w:rsidP="00B00D97">
      <w:pPr>
        <w:pStyle w:val="Flietext"/>
      </w:pPr>
      <w:r>
        <w:t xml:space="preserve">Also: </w:t>
      </w:r>
      <w:r w:rsidR="00291E01">
        <w:t>Traumrad</w:t>
      </w:r>
      <w:r>
        <w:t xml:space="preserve"> aussuchen, losradeln und ein neues Level an Service erleben!</w:t>
      </w:r>
    </w:p>
    <w:p w14:paraId="7AF638CF" w14:textId="77777777" w:rsidR="00802B1D" w:rsidRDefault="00802B1D" w:rsidP="00B00D97">
      <w:pPr>
        <w:pStyle w:val="Flietext"/>
        <w:pBdr>
          <w:bottom w:val="single" w:sz="12" w:space="1" w:color="auto"/>
        </w:pBdr>
      </w:pPr>
    </w:p>
    <w:p w14:paraId="1EE36DA0" w14:textId="77777777" w:rsidR="00802B1D" w:rsidRDefault="00802B1D" w:rsidP="00B00D97">
      <w:pPr>
        <w:pStyle w:val="Flietext"/>
      </w:pPr>
    </w:p>
    <w:p w14:paraId="43F161DB" w14:textId="77777777" w:rsidR="00B00D97" w:rsidRDefault="00B00D97" w:rsidP="00802B1D">
      <w:pPr>
        <w:pStyle w:val="H2berschrift1"/>
        <w:ind w:left="0" w:firstLine="0"/>
      </w:pPr>
      <w:r w:rsidRPr="006B42D4">
        <w:rPr>
          <w:highlight w:val="lightGray"/>
        </w:rPr>
        <w:t>(</w:t>
      </w:r>
      <w:r>
        <w:rPr>
          <w:highlight w:val="lightGray"/>
        </w:rPr>
        <w:t>Sie</w:t>
      </w:r>
      <w:r w:rsidRPr="006B42D4">
        <w:rPr>
          <w:highlight w:val="lightGray"/>
        </w:rPr>
        <w:t>-Version)</w:t>
      </w:r>
      <w:r>
        <w:t xml:space="preserve"> Neues </w:t>
      </w:r>
      <w:r w:rsidRPr="006B42D4">
        <w:rPr>
          <w:highlight w:val="lightGray"/>
        </w:rPr>
        <w:t>JobRad</w:t>
      </w:r>
      <w:r w:rsidRPr="006B42D4">
        <w:rPr>
          <w:vertAlign w:val="superscript"/>
        </w:rPr>
        <w:t>®</w:t>
      </w:r>
      <w:r>
        <w:t>-Servicepaket: Mehr Leistung, mehr Flexibilität</w:t>
      </w:r>
    </w:p>
    <w:p w14:paraId="7C854504" w14:textId="77777777" w:rsidR="00B00D97" w:rsidRDefault="00B00D97" w:rsidP="00B00D97">
      <w:pPr>
        <w:pStyle w:val="Flietext"/>
      </w:pPr>
    </w:p>
    <w:p w14:paraId="1FB5A2F1" w14:textId="0F978A6F" w:rsidR="00B00D97" w:rsidRDefault="00B00D97" w:rsidP="00B00D97">
      <w:pPr>
        <w:pStyle w:val="Flietext"/>
      </w:pPr>
      <w:r>
        <w:t xml:space="preserve">unser Benefit erhält ein Upgrade: Ab sofort steht Ihnen bei Bestellung eines JobRads </w:t>
      </w:r>
      <w:r w:rsidRPr="000F1027">
        <w:t>ein</w:t>
      </w:r>
      <w:r>
        <w:rPr>
          <w:b/>
          <w:bCs/>
        </w:rPr>
        <w:t xml:space="preserve"> </w:t>
      </w:r>
      <w:r w:rsidRPr="009B33DD">
        <w:rPr>
          <w:b/>
          <w:bCs/>
        </w:rPr>
        <w:t>neue</w:t>
      </w:r>
      <w:r>
        <w:rPr>
          <w:b/>
          <w:bCs/>
        </w:rPr>
        <w:t>s</w:t>
      </w:r>
      <w:r w:rsidRPr="009B33DD">
        <w:rPr>
          <w:b/>
          <w:bCs/>
        </w:rPr>
        <w:t xml:space="preserve"> Servicepaket </w:t>
      </w:r>
      <w:r w:rsidRPr="000F1027">
        <w:t>zur Verfügung: Mit</w:t>
      </w:r>
      <w:r>
        <w:rPr>
          <w:b/>
          <w:bCs/>
        </w:rPr>
        <w:t xml:space="preserve"> Basis </w:t>
      </w:r>
      <w:r>
        <w:t>erhalten Sie eine professionelle Inspektion, die ab jetzt perfekt an Ihren Radtyp</w:t>
      </w:r>
      <w:r w:rsidRPr="000F5507">
        <w:t xml:space="preserve"> </w:t>
      </w:r>
      <w:r>
        <w:t xml:space="preserve">angepasst ist. </w:t>
      </w:r>
    </w:p>
    <w:p w14:paraId="1638AE07" w14:textId="77777777" w:rsidR="00B00D97" w:rsidRDefault="00B00D97" w:rsidP="00B00D97">
      <w:pPr>
        <w:pStyle w:val="Flietext"/>
      </w:pPr>
    </w:p>
    <w:p w14:paraId="1778F80B" w14:textId="77777777" w:rsidR="00B00D97" w:rsidRDefault="00B00D97" w:rsidP="00B00D97">
      <w:pPr>
        <w:pStyle w:val="H3berschrift2"/>
      </w:pPr>
      <w:r>
        <w:t xml:space="preserve">Das neue Servicepaket Basis: </w:t>
      </w:r>
    </w:p>
    <w:p w14:paraId="16D08C00" w14:textId="77777777" w:rsidR="00B00D97" w:rsidRDefault="00B00D97" w:rsidP="00B00D97">
      <w:pPr>
        <w:pStyle w:val="H4Zwischenberschrift"/>
      </w:pPr>
      <w:r w:rsidRPr="000F1027">
        <w:t>Solider Service</w:t>
      </w:r>
    </w:p>
    <w:p w14:paraId="599792D9" w14:textId="30DDD955" w:rsidR="00B00D97" w:rsidRDefault="00B00D97" w:rsidP="00B00D97">
      <w:pPr>
        <w:pStyle w:val="Flietext"/>
      </w:pPr>
      <w:r>
        <w:t xml:space="preserve">Dank jährlicher Inspektion (Sichtprüfung) ist Ihr </w:t>
      </w:r>
      <w:r w:rsidR="00291E01">
        <w:t>Dienstrad</w:t>
      </w:r>
      <w:r>
        <w:t xml:space="preserve"> </w:t>
      </w:r>
      <w:r w:rsidR="008426E1">
        <w:t xml:space="preserve">immer </w:t>
      </w:r>
      <w:r>
        <w:t>fahrtauglich, zuverlässig und sicher unterweg</w:t>
      </w:r>
      <w:r w:rsidR="008426E1">
        <w:t>s</w:t>
      </w:r>
      <w:r>
        <w:t xml:space="preserve">. </w:t>
      </w:r>
    </w:p>
    <w:p w14:paraId="26E9672D" w14:textId="77777777" w:rsidR="00B00D97" w:rsidRDefault="00B00D97" w:rsidP="00B00D97">
      <w:pPr>
        <w:pStyle w:val="H4Zwischenberschrift"/>
      </w:pPr>
      <w:r>
        <w:t>Aufwändigere Inspektion? Höheres Budget!</w:t>
      </w:r>
    </w:p>
    <w:p w14:paraId="6327E2BE" w14:textId="744DA709" w:rsidR="00B00D97" w:rsidRDefault="008426E1" w:rsidP="00B00D97">
      <w:pPr>
        <w:pStyle w:val="Flietext"/>
      </w:pPr>
      <w:r>
        <w:t>Für jeden Radtyp sind unterschiedliche Sicherheitschecks nötig – ein E-Bike braucht zum Beispiel etwas anderes, als ein Rennrad</w:t>
      </w:r>
      <w:r>
        <w:t xml:space="preserve"> </w:t>
      </w:r>
      <w:r w:rsidR="00B00D97">
        <w:t>Basis beinhaltet ein optimiertes Inspektionsbudget, das diese Besonderheiten abdeckt</w:t>
      </w:r>
      <w:r>
        <w:t>.</w:t>
      </w:r>
    </w:p>
    <w:p w14:paraId="0C32721C" w14:textId="77777777" w:rsidR="00B00D97" w:rsidRDefault="00B00D97" w:rsidP="00B00D97">
      <w:pPr>
        <w:pStyle w:val="H4Zwischenberschrift"/>
      </w:pPr>
      <w:r w:rsidRPr="000F1027">
        <w:t>Flexibel und budgetfreundlich</w:t>
      </w:r>
    </w:p>
    <w:p w14:paraId="065062E8" w14:textId="03A7F309" w:rsidR="00B00D97" w:rsidRDefault="00B00D97" w:rsidP="00B00D97">
      <w:pPr>
        <w:pStyle w:val="Flietext"/>
      </w:pPr>
      <w:r>
        <w:t xml:space="preserve">Für kleines Geld wissen Sie jedes Jahr, in welchem Zustand sich Ihr Rad befindet. Wie viel Sie darüber hinaus investieren möchten, entscheiden Sie. </w:t>
      </w:r>
    </w:p>
    <w:p w14:paraId="54EF23BD" w14:textId="77777777" w:rsidR="00B00D97" w:rsidRDefault="00B00D97" w:rsidP="00B00D97">
      <w:pPr>
        <w:pStyle w:val="Flietext"/>
        <w:ind w:left="426"/>
      </w:pPr>
    </w:p>
    <w:p w14:paraId="753AF21B" w14:textId="77777777" w:rsidR="00B00D97" w:rsidRDefault="00B00D97" w:rsidP="00B00D97">
      <w:pPr>
        <w:pStyle w:val="Flietext"/>
      </w:pPr>
      <w:r>
        <w:t>Kurzum: Basis ist das perfekte Servicepaket für Gelegenheitsfahrer:innen, die ihren Geldbeutel schonen und trotzdem auf Nummer sicher gehen wollen.</w:t>
      </w:r>
    </w:p>
    <w:p w14:paraId="7166FDF3" w14:textId="77777777" w:rsidR="00B00D97" w:rsidRDefault="00B00D97" w:rsidP="00B00D97">
      <w:pPr>
        <w:pStyle w:val="Flietext"/>
      </w:pPr>
    </w:p>
    <w:p w14:paraId="17295522" w14:textId="77777777" w:rsidR="00B00D97" w:rsidRDefault="00B00D97" w:rsidP="00B00D97">
      <w:pPr>
        <w:pStyle w:val="H3berschrift2"/>
      </w:pPr>
      <w:commentRangeStart w:id="1"/>
      <w:r>
        <w:t>[</w:t>
      </w:r>
      <w:r w:rsidRPr="00C0468A">
        <w:rPr>
          <w:highlight w:val="lightGray"/>
        </w:rPr>
        <w:t>Ihre Firma</w:t>
      </w:r>
      <w:r>
        <w:t>] stärkt Ihnen den Rücken:</w:t>
      </w:r>
    </w:p>
    <w:p w14:paraId="27B3A496" w14:textId="77777777" w:rsidR="00B00D97" w:rsidRDefault="00B00D97" w:rsidP="00B00D97">
      <w:pPr>
        <w:pStyle w:val="Flietext"/>
      </w:pPr>
      <w:r>
        <w:t>[</w:t>
      </w:r>
      <w:r w:rsidRPr="6759127D">
        <w:rPr>
          <w:highlight w:val="lightGray"/>
        </w:rPr>
        <w:t xml:space="preserve">Wir übernehmen die gesamten Kosten für </w:t>
      </w:r>
      <w:r>
        <w:rPr>
          <w:highlight w:val="lightGray"/>
        </w:rPr>
        <w:t>Ihr</w:t>
      </w:r>
      <w:r w:rsidRPr="6759127D">
        <w:rPr>
          <w:highlight w:val="lightGray"/>
        </w:rPr>
        <w:t xml:space="preserve"> Servicepaket</w:t>
      </w:r>
      <w:r>
        <w:rPr>
          <w:highlight w:val="lightGray"/>
        </w:rPr>
        <w:t xml:space="preserve"> Basis</w:t>
      </w:r>
      <w:r w:rsidRPr="6759127D">
        <w:rPr>
          <w:highlight w:val="lightGray"/>
        </w:rPr>
        <w:t xml:space="preserve">. / Wir bezuschussen </w:t>
      </w:r>
      <w:r>
        <w:rPr>
          <w:highlight w:val="lightGray"/>
        </w:rPr>
        <w:t>Ihr</w:t>
      </w:r>
      <w:r w:rsidRPr="6759127D">
        <w:rPr>
          <w:highlight w:val="lightGray"/>
        </w:rPr>
        <w:t xml:space="preserve"> Servicepaket </w:t>
      </w:r>
      <w:r>
        <w:rPr>
          <w:highlight w:val="lightGray"/>
        </w:rPr>
        <w:t>Basis</w:t>
      </w:r>
      <w:r w:rsidRPr="6759127D">
        <w:rPr>
          <w:highlight w:val="lightGray"/>
        </w:rPr>
        <w:t xml:space="preserve"> mit einem Betrag in Höhe von XX € / XX % der Service-Rate.</w:t>
      </w:r>
      <w:r>
        <w:t>]</w:t>
      </w:r>
      <w:commentRangeEnd w:id="1"/>
      <w:r>
        <w:rPr>
          <w:rStyle w:val="Kommentarzeichen"/>
          <w:sz w:val="22"/>
          <w:szCs w:val="22"/>
        </w:rPr>
        <w:commentReference w:id="1"/>
      </w:r>
    </w:p>
    <w:p w14:paraId="31BDE0EA" w14:textId="77777777" w:rsidR="00B00D97" w:rsidRDefault="00B00D97" w:rsidP="00B00D97">
      <w:pPr>
        <w:pStyle w:val="Flietext"/>
      </w:pPr>
    </w:p>
    <w:p w14:paraId="5C6A435A" w14:textId="74DE64B9" w:rsidR="00B00D97" w:rsidRDefault="00B00D97" w:rsidP="00B00D97">
      <w:pPr>
        <w:pStyle w:val="H3berschrift2"/>
      </w:pPr>
      <w:r>
        <w:t xml:space="preserve">Sie </w:t>
      </w:r>
      <w:r w:rsidR="00291E01">
        <w:t>nutzen bereits unser</w:t>
      </w:r>
      <w:r>
        <w:t xml:space="preserve"> </w:t>
      </w:r>
      <w:r w:rsidR="00291E01">
        <w:t>JobRad</w:t>
      </w:r>
      <w:r w:rsidR="00291E01" w:rsidRPr="00786DDA">
        <w:rPr>
          <w:vertAlign w:val="superscript"/>
        </w:rPr>
        <w:t>®</w:t>
      </w:r>
      <w:r w:rsidR="00291E01" w:rsidRPr="00291E01">
        <w:t>- Angebot</w:t>
      </w:r>
      <w:r w:rsidR="00291E01">
        <w:t>?</w:t>
      </w:r>
    </w:p>
    <w:p w14:paraId="73A6C56F" w14:textId="4AE823F4" w:rsidR="00B00D97" w:rsidRDefault="00B00D97" w:rsidP="00B00D97">
      <w:pPr>
        <w:pStyle w:val="Flietext"/>
      </w:pPr>
      <w:r>
        <w:t xml:space="preserve">Die neuen Servicepakete sind </w:t>
      </w:r>
      <w:r w:rsidRPr="58877035">
        <w:rPr>
          <w:b/>
          <w:bCs/>
        </w:rPr>
        <w:t>ab sofort für alle neuen Einzel-Leasingverträge verfügbar</w:t>
      </w:r>
      <w:r>
        <w:t xml:space="preserve">. Haben Sie für Ihr aktuelles </w:t>
      </w:r>
      <w:r w:rsidR="00291E01">
        <w:t>Dienstrad</w:t>
      </w:r>
      <w:r>
        <w:t xml:space="preserve"> einen Service hinzugebucht, bleiben Ihnen die vereinbarten Leistungen erhalten, bis Ihr Leasing endet. Sobald Sie ein neues </w:t>
      </w:r>
      <w:r w:rsidR="00291E01">
        <w:t>Dienstrad</w:t>
      </w:r>
      <w:r>
        <w:t xml:space="preserve"> beantragen, profitieren auch Sie vom neuen Servicepaket Basis. </w:t>
      </w:r>
    </w:p>
    <w:p w14:paraId="5FF1292F" w14:textId="77777777" w:rsidR="00B00D97" w:rsidRDefault="00B00D97" w:rsidP="00B00D97">
      <w:pPr>
        <w:pStyle w:val="Flietext"/>
      </w:pPr>
    </w:p>
    <w:p w14:paraId="41C5E5A3" w14:textId="77777777" w:rsidR="00B00D97" w:rsidRPr="00952529" w:rsidRDefault="00B00D97" w:rsidP="00B00D97">
      <w:pPr>
        <w:pStyle w:val="Flietext"/>
      </w:pPr>
      <w:r w:rsidRPr="00952529">
        <w:t>Weitere Informationen finde</w:t>
      </w:r>
      <w:r>
        <w:t>n Sie</w:t>
      </w:r>
      <w:r w:rsidRPr="00952529">
        <w:t xml:space="preserve"> unter: </w:t>
      </w:r>
      <w:hyperlink r:id="rId16" w:history="1">
        <w:r w:rsidRPr="00952529">
          <w:rPr>
            <w:rStyle w:val="Hyperlink"/>
          </w:rPr>
          <w:t>jobrad.org/arbeitnehmer/service</w:t>
        </w:r>
      </w:hyperlink>
      <w:r w:rsidRPr="00952529">
        <w:t xml:space="preserve">.  </w:t>
      </w:r>
    </w:p>
    <w:p w14:paraId="600777D4" w14:textId="77777777" w:rsidR="00B00D97" w:rsidRDefault="00B00D97" w:rsidP="00B00D97">
      <w:pPr>
        <w:pStyle w:val="Flietext"/>
      </w:pPr>
    </w:p>
    <w:p w14:paraId="17C33E53" w14:textId="4F9FC594" w:rsidR="002E166B" w:rsidRPr="00B00D97" w:rsidRDefault="00B00D97" w:rsidP="00E11AE4">
      <w:pPr>
        <w:pStyle w:val="Flietext"/>
      </w:pPr>
      <w:r>
        <w:t xml:space="preserve">Also: </w:t>
      </w:r>
      <w:r w:rsidR="00291E01">
        <w:t>Traumrad</w:t>
      </w:r>
      <w:r>
        <w:t xml:space="preserve"> aussuchen, losradeln und ein neues Level an Service erleben!</w:t>
      </w:r>
    </w:p>
    <w:sectPr w:rsidR="002E166B" w:rsidRPr="00B00D97" w:rsidSect="00426C29">
      <w:headerReference w:type="default" r:id="rId17"/>
      <w:footerReference w:type="default" r:id="rId18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bRad GmbH" w:date="2025-06-24T16:01:00Z" w:initials="LMB">
    <w:p w14:paraId="4C986E05" w14:textId="77777777" w:rsidR="00B00D97" w:rsidRDefault="00B00D97" w:rsidP="00B00D97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Falls zutreffend, hinterlegen Sie hier gern die Höhe oder Form Ihrer Bezuschussung der Servicepakete. Alternativ löschen Sie diesen Absatz einfach.</w:t>
      </w:r>
    </w:p>
  </w:comment>
  <w:comment w:id="1" w:author="JobRad GmbH" w:date="2025-06-24T15:31:00Z" w:initials="LMB">
    <w:p w14:paraId="0EC19940" w14:textId="77777777" w:rsidR="00B00D97" w:rsidRDefault="00B00D97" w:rsidP="00B00D97">
      <w:pPr>
        <w:pStyle w:val="Kommentartext"/>
      </w:pPr>
      <w:r>
        <w:rPr>
          <w:rStyle w:val="Kommentarzeichen"/>
        </w:rPr>
        <w:annotationRef/>
      </w:r>
      <w:r>
        <w:t>Falls zutreffend, hinterlegen Sie hier gern die Höhe oder Form Ihrer Bezuschussung der Servicepakete. Alternativ löschen Sie diesen Absatz einfach.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986E05" w15:done="0"/>
  <w15:commentEx w15:paraId="0EC1994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6405DB" w16cex:dateUtc="2025-06-24T14:01:00Z"/>
  <w16cex:commentExtensible w16cex:durableId="357981ED" w16cex:dateUtc="2025-06-24T13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986E05" w16cid:durableId="356405DB"/>
  <w16cid:commentId w16cid:paraId="0EC19940" w16cid:durableId="357981E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966AB" w14:textId="77777777" w:rsidR="008310FF" w:rsidRDefault="008310FF" w:rsidP="00677591"/>
  </w:endnote>
  <w:endnote w:type="continuationSeparator" w:id="0">
    <w:p w14:paraId="10AD78C0" w14:textId="77777777" w:rsidR="008310FF" w:rsidRDefault="008310FF" w:rsidP="00677591"/>
  </w:endnote>
  <w:endnote w:type="continuationNotice" w:id="1">
    <w:p w14:paraId="5269356F" w14:textId="77777777" w:rsidR="008310FF" w:rsidRDefault="008310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76DD" w14:textId="77777777" w:rsidR="00BC7901" w:rsidRDefault="00BC7901" w:rsidP="00BC7901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BC7901" w14:paraId="51214F83" w14:textId="77777777" w:rsidTr="003860C3">
      <w:tc>
        <w:tcPr>
          <w:tcW w:w="4672" w:type="dxa"/>
        </w:tcPr>
        <w:p w14:paraId="5A35CF9B" w14:textId="77777777" w:rsidR="00BC7901" w:rsidRDefault="00BC7901" w:rsidP="00BC7901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t>1</w:t>
            </w:r>
          </w:fldSimple>
        </w:p>
      </w:tc>
      <w:tc>
        <w:tcPr>
          <w:tcW w:w="4672" w:type="dxa"/>
        </w:tcPr>
        <w:p w14:paraId="5D6A468C" w14:textId="64280788" w:rsidR="00BC7901" w:rsidRPr="00802B1D" w:rsidRDefault="00E11AE4" w:rsidP="002766C2">
          <w:pPr>
            <w:pStyle w:val="Fuzeile"/>
            <w:jc w:val="right"/>
          </w:pPr>
          <w:r>
            <w:t>392-05.</w:t>
          </w:r>
          <w:r w:rsidR="00BC7901" w:rsidRPr="00802B1D">
            <w:t>2026</w:t>
          </w:r>
        </w:p>
      </w:tc>
    </w:tr>
  </w:tbl>
  <w:p w14:paraId="60C51CFA" w14:textId="77777777" w:rsidR="00BC7901" w:rsidRDefault="00BC79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7793B" w14:textId="77777777" w:rsidR="008310FF" w:rsidRDefault="008310FF" w:rsidP="00677591"/>
  </w:footnote>
  <w:footnote w:type="continuationSeparator" w:id="0">
    <w:p w14:paraId="4202B6F8" w14:textId="77777777" w:rsidR="008310FF" w:rsidRDefault="008310FF" w:rsidP="00677591"/>
  </w:footnote>
  <w:footnote w:type="continuationNotice" w:id="1">
    <w:p w14:paraId="044A4229" w14:textId="77777777" w:rsidR="008310FF" w:rsidRDefault="008310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36366A09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8240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1"/>
  </w:num>
  <w:num w:numId="3" w16cid:durableId="75401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bRad GmbH">
    <w15:presenceInfo w15:providerId="None" w15:userId="JobRad Gm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trackRevisions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602B"/>
    <w:rsid w:val="00015748"/>
    <w:rsid w:val="00041EB1"/>
    <w:rsid w:val="00074CAB"/>
    <w:rsid w:val="00124EED"/>
    <w:rsid w:val="00135DE4"/>
    <w:rsid w:val="00144E35"/>
    <w:rsid w:val="00156617"/>
    <w:rsid w:val="001615D0"/>
    <w:rsid w:val="00162285"/>
    <w:rsid w:val="00193ACA"/>
    <w:rsid w:val="001D4AD8"/>
    <w:rsid w:val="00246A9B"/>
    <w:rsid w:val="002766C2"/>
    <w:rsid w:val="00291E01"/>
    <w:rsid w:val="002A6CF5"/>
    <w:rsid w:val="002E166B"/>
    <w:rsid w:val="002E6B39"/>
    <w:rsid w:val="00352F7F"/>
    <w:rsid w:val="00387723"/>
    <w:rsid w:val="00392D7A"/>
    <w:rsid w:val="00394862"/>
    <w:rsid w:val="003A34A9"/>
    <w:rsid w:val="00426C29"/>
    <w:rsid w:val="004B376A"/>
    <w:rsid w:val="004C30F8"/>
    <w:rsid w:val="004D38B1"/>
    <w:rsid w:val="004F1CD1"/>
    <w:rsid w:val="005B31BB"/>
    <w:rsid w:val="00642109"/>
    <w:rsid w:val="00670460"/>
    <w:rsid w:val="00677591"/>
    <w:rsid w:val="0072662C"/>
    <w:rsid w:val="00763FEF"/>
    <w:rsid w:val="00784CE8"/>
    <w:rsid w:val="007958CF"/>
    <w:rsid w:val="00802B1D"/>
    <w:rsid w:val="0081220E"/>
    <w:rsid w:val="008310FF"/>
    <w:rsid w:val="008426E1"/>
    <w:rsid w:val="009015DE"/>
    <w:rsid w:val="00925F73"/>
    <w:rsid w:val="009C28CF"/>
    <w:rsid w:val="009E0A60"/>
    <w:rsid w:val="009E4133"/>
    <w:rsid w:val="00B00D97"/>
    <w:rsid w:val="00B758A3"/>
    <w:rsid w:val="00B930BD"/>
    <w:rsid w:val="00BA05A0"/>
    <w:rsid w:val="00BC7612"/>
    <w:rsid w:val="00BC7901"/>
    <w:rsid w:val="00C121EF"/>
    <w:rsid w:val="00C66798"/>
    <w:rsid w:val="00CB56C4"/>
    <w:rsid w:val="00D57B42"/>
    <w:rsid w:val="00DC5AC8"/>
    <w:rsid w:val="00DE6DE4"/>
    <w:rsid w:val="00E06D50"/>
    <w:rsid w:val="00E11AE4"/>
    <w:rsid w:val="00E34CCD"/>
    <w:rsid w:val="00E517DC"/>
    <w:rsid w:val="00E54CD3"/>
    <w:rsid w:val="00E94D43"/>
    <w:rsid w:val="00EA1F24"/>
    <w:rsid w:val="00FB7E01"/>
    <w:rsid w:val="00FE5BDA"/>
    <w:rsid w:val="00FE71AF"/>
    <w:rsid w:val="00FF1C24"/>
    <w:rsid w:val="00FF4E0F"/>
    <w:rsid w:val="00F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semiHidden/>
    <w:qFormat/>
    <w:rsid w:val="009C28CF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unhideWhenUsed/>
    <w:rsid w:val="004B37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customStyle="1" w:styleId="H4Zwischenberschrift">
    <w:name w:val="H4 Zwischenüberschrift"/>
    <w:basedOn w:val="Standard"/>
    <w:next w:val="Flietext"/>
    <w:autoRedefine/>
    <w:uiPriority w:val="1"/>
    <w:qFormat/>
    <w:rsid w:val="00B00D97"/>
    <w:pPr>
      <w:keepNext/>
      <w:keepLines/>
      <w:spacing w:before="300" w:line="228" w:lineRule="auto"/>
      <w:outlineLvl w:val="3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H2berschrift1">
    <w:name w:val="H2 Überschrift 1"/>
    <w:basedOn w:val="berschrift1"/>
    <w:link w:val="H2berschrift1Zchn"/>
    <w:uiPriority w:val="1"/>
    <w:qFormat/>
    <w:rsid w:val="00B00D97"/>
    <w:pPr>
      <w:numPr>
        <w:numId w:val="0"/>
      </w:numPr>
      <w:ind w:left="680" w:hanging="680"/>
      <w:outlineLvl w:val="1"/>
    </w:pPr>
  </w:style>
  <w:style w:type="character" w:customStyle="1" w:styleId="H2berschrift1Zchn">
    <w:name w:val="H2 Überschrift 1 Zchn"/>
    <w:basedOn w:val="berschrift1Zchn"/>
    <w:link w:val="H2berschrift1"/>
    <w:uiPriority w:val="1"/>
    <w:rsid w:val="00B00D97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customStyle="1" w:styleId="H3berschrift2">
    <w:name w:val="H3 Überschrift 2"/>
    <w:basedOn w:val="berschrift2"/>
    <w:link w:val="H3berschrift2Zchn"/>
    <w:uiPriority w:val="1"/>
    <w:qFormat/>
    <w:rsid w:val="00B00D97"/>
    <w:pPr>
      <w:numPr>
        <w:ilvl w:val="0"/>
        <w:numId w:val="0"/>
      </w:numPr>
      <w:ind w:left="680" w:hanging="680"/>
      <w:outlineLvl w:val="2"/>
    </w:pPr>
  </w:style>
  <w:style w:type="character" w:customStyle="1" w:styleId="H3berschrift2Zchn">
    <w:name w:val="H3 Überschrift 2 Zchn"/>
    <w:basedOn w:val="berschrift2Zchn"/>
    <w:link w:val="H3berschrift2"/>
    <w:uiPriority w:val="1"/>
    <w:rsid w:val="00B00D97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paragraph" w:styleId="berarbeitung">
    <w:name w:val="Revision"/>
    <w:hidden/>
    <w:uiPriority w:val="99"/>
    <w:semiHidden/>
    <w:rsid w:val="00C121EF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C121E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121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jobrad.org/arbeitnehmer/service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s://www.jobrad.org/arbeitnehmer/servic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2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2026-02 (2).dotx</Template>
  <TotalTime>0</TotalTime>
  <Pages>3</Pages>
  <Words>526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Textvorlage „Neue Services von JobRad®: Einführung Paket Basis“</dc:title>
  <dc:subject>Textvorlage für JobRad-Bevollmächtigte zur Information ihrer Mitarbeitenden</dc:subject>
  <dc:creator>JobRad GmbH</dc:creator>
  <cp:keywords/>
  <dc:description/>
  <cp:lastModifiedBy>JobRad GmbH</cp:lastModifiedBy>
  <cp:revision>14</cp:revision>
  <dcterms:created xsi:type="dcterms:W3CDTF">2026-05-11T09:45:00Z</dcterms:created>
  <dcterms:modified xsi:type="dcterms:W3CDTF">2026-06-29T11:41:00Z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