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A86BF" w14:textId="55FEE2F6" w:rsidR="004B376A" w:rsidRPr="004B376A" w:rsidRDefault="004B376A" w:rsidP="004B376A">
      <w:pPr>
        <w:pStyle w:val="Titel"/>
      </w:pPr>
      <w:r w:rsidRPr="004B376A">
        <w:t>Textvorlage „</w:t>
      </w:r>
      <w:r w:rsidR="00404622">
        <w:t>Service wird übernommen</w:t>
      </w:r>
      <w:r w:rsidRPr="004B376A">
        <w:t>“</w:t>
      </w:r>
    </w:p>
    <w:p w14:paraId="3C8FF746" w14:textId="2850F063" w:rsidR="004B376A" w:rsidRPr="004B376A" w:rsidRDefault="004B376A" w:rsidP="004B376A">
      <w:pPr>
        <w:pStyle w:val="berschrift1"/>
        <w:numPr>
          <w:ilvl w:val="0"/>
          <w:numId w:val="0"/>
        </w:numPr>
      </w:pPr>
      <w:r w:rsidRPr="004B376A">
        <w:t>(</w:t>
      </w:r>
      <w:r w:rsidRPr="004B376A">
        <w:rPr>
          <w:highlight w:val="lightGray"/>
        </w:rPr>
        <w:t>Du-Version</w:t>
      </w:r>
      <w:r w:rsidRPr="004B376A">
        <w:t>)</w:t>
      </w:r>
      <w:r w:rsidR="005B6B95">
        <w:t xml:space="preserve"> </w:t>
      </w:r>
      <w:r w:rsidR="008F4035">
        <w:t>Neu: Wir übernehmen den Werkstatt-Service</w:t>
      </w:r>
      <w:r w:rsidR="006E3F3D">
        <w:t xml:space="preserve"> für dein Dienstrad!</w:t>
      </w:r>
    </w:p>
    <w:p w14:paraId="7A0E0082" w14:textId="77777777" w:rsidR="004B376A" w:rsidRPr="004B376A" w:rsidRDefault="004B376A" w:rsidP="004B376A">
      <w:pPr>
        <w:rPr>
          <w:rFonts w:cstheme="minorHAnsi"/>
        </w:rPr>
      </w:pPr>
    </w:p>
    <w:p w14:paraId="6CFCA2AA" w14:textId="77777777" w:rsidR="004B376A" w:rsidRPr="004B376A" w:rsidRDefault="004B376A" w:rsidP="004B376A">
      <w:pPr>
        <w:rPr>
          <w:rFonts w:cstheme="minorHAnsi"/>
        </w:rPr>
      </w:pPr>
    </w:p>
    <w:p w14:paraId="13D750EA" w14:textId="4F672559" w:rsidR="000B7909" w:rsidRDefault="006E5241" w:rsidP="004B376A">
      <w:pPr>
        <w:rPr>
          <w:rFonts w:cstheme="minorHAnsi"/>
        </w:rPr>
      </w:pPr>
      <w:r>
        <w:rPr>
          <w:rFonts w:cstheme="minorHAnsi"/>
        </w:rPr>
        <w:t>S</w:t>
      </w:r>
      <w:r w:rsidR="00A72A05">
        <w:rPr>
          <w:rFonts w:cstheme="minorHAnsi"/>
        </w:rPr>
        <w:t>uper Upgrade bei unserem JobRad</w:t>
      </w:r>
      <w:r w:rsidR="00A72A05" w:rsidRPr="000B4EB6">
        <w:rPr>
          <w:rFonts w:cstheme="minorHAnsi"/>
          <w:vertAlign w:val="superscript"/>
        </w:rPr>
        <w:t>®</w:t>
      </w:r>
      <w:r w:rsidR="00A72A05">
        <w:rPr>
          <w:rFonts w:cstheme="minorHAnsi"/>
        </w:rPr>
        <w:t xml:space="preserve">-Angebot: </w:t>
      </w:r>
      <w:r w:rsidR="00AB10F9">
        <w:rPr>
          <w:rFonts w:cstheme="minorHAnsi"/>
        </w:rPr>
        <w:t xml:space="preserve">Damit dein Dienstrad </w:t>
      </w:r>
      <w:r w:rsidR="00984D14">
        <w:rPr>
          <w:rFonts w:cstheme="minorHAnsi"/>
        </w:rPr>
        <w:t xml:space="preserve">gut in Schuss bleibt und </w:t>
      </w:r>
      <w:r w:rsidR="00A31786">
        <w:rPr>
          <w:rFonts w:cstheme="minorHAnsi"/>
        </w:rPr>
        <w:t xml:space="preserve">du immer sicher unterwegs bist, übernehmen </w:t>
      </w:r>
      <w:r w:rsidR="00414955">
        <w:rPr>
          <w:rFonts w:cstheme="minorHAnsi"/>
        </w:rPr>
        <w:t xml:space="preserve">wir </w:t>
      </w:r>
      <w:r w:rsidR="006F564C">
        <w:rPr>
          <w:rFonts w:cstheme="minorHAnsi"/>
        </w:rPr>
        <w:t>den jährlichen Service-Check in deiner Werkstatt für dich</w:t>
      </w:r>
      <w:r w:rsidR="000B7909">
        <w:rPr>
          <w:rFonts w:cstheme="minorHAnsi"/>
        </w:rPr>
        <w:t>!</w:t>
      </w:r>
    </w:p>
    <w:p w14:paraId="025A26E0" w14:textId="072C4428" w:rsidR="00AB10F9" w:rsidRDefault="00BB5EE7" w:rsidP="004B376A">
      <w:pPr>
        <w:rPr>
          <w:rFonts w:cstheme="minorHAnsi"/>
        </w:rPr>
      </w:pPr>
      <w:r>
        <w:rPr>
          <w:rFonts w:cstheme="minorHAnsi"/>
        </w:rPr>
        <w:t>Die Konditionen im Detail findest du wie immer im JobRad</w:t>
      </w:r>
      <w:r w:rsidRPr="000B4EB6">
        <w:rPr>
          <w:rFonts w:cstheme="minorHAnsi"/>
          <w:vertAlign w:val="superscript"/>
        </w:rPr>
        <w:t>®</w:t>
      </w:r>
      <w:r>
        <w:rPr>
          <w:rFonts w:cstheme="minorHAnsi"/>
        </w:rPr>
        <w:t>-Portal</w:t>
      </w:r>
      <w:r w:rsidR="00C437C4">
        <w:rPr>
          <w:rFonts w:cstheme="minorHAnsi"/>
        </w:rPr>
        <w:t xml:space="preserve">. </w:t>
      </w:r>
      <w:r w:rsidR="00B91800">
        <w:rPr>
          <w:rFonts w:cstheme="minorHAnsi"/>
        </w:rPr>
        <w:t xml:space="preserve">Mit </w:t>
      </w:r>
      <w:r w:rsidR="00B737DB">
        <w:rPr>
          <w:rFonts w:cstheme="minorHAnsi"/>
        </w:rPr>
        <w:t>dieser Extra-Leistung</w:t>
      </w:r>
      <w:r w:rsidR="00B91800">
        <w:rPr>
          <w:rFonts w:cstheme="minorHAnsi"/>
        </w:rPr>
        <w:t xml:space="preserve"> von </w:t>
      </w:r>
      <w:r w:rsidR="008225E6">
        <w:rPr>
          <w:rFonts w:cstheme="minorHAnsi"/>
        </w:rPr>
        <w:t>[Unternehmen]</w:t>
      </w:r>
      <w:r w:rsidR="00B737DB">
        <w:rPr>
          <w:rFonts w:cstheme="minorHAnsi"/>
        </w:rPr>
        <w:t xml:space="preserve"> </w:t>
      </w:r>
      <w:r w:rsidR="008225E6">
        <w:rPr>
          <w:rFonts w:cstheme="minorHAnsi"/>
        </w:rPr>
        <w:t>ist</w:t>
      </w:r>
      <w:r w:rsidR="00B737DB">
        <w:rPr>
          <w:rFonts w:cstheme="minorHAnsi"/>
        </w:rPr>
        <w:t xml:space="preserve"> dein Bike ohne Mehrkosten </w:t>
      </w:r>
      <w:r w:rsidR="00831BEA">
        <w:rPr>
          <w:rFonts w:cstheme="minorHAnsi"/>
        </w:rPr>
        <w:t>optimal versorgt</w:t>
      </w:r>
      <w:r w:rsidR="005C223C">
        <w:rPr>
          <w:rFonts w:cstheme="minorHAnsi"/>
        </w:rPr>
        <w:t>.</w:t>
      </w:r>
    </w:p>
    <w:p w14:paraId="755B46B3" w14:textId="77777777" w:rsidR="00831BEA" w:rsidRDefault="00831BEA" w:rsidP="004B376A">
      <w:pPr>
        <w:rPr>
          <w:rFonts w:cstheme="minorHAnsi"/>
        </w:rPr>
      </w:pPr>
    </w:p>
    <w:p w14:paraId="5EE4D0C4" w14:textId="5D92213D" w:rsidR="0083433D" w:rsidRDefault="0083433D" w:rsidP="0083433D">
      <w:r w:rsidRPr="1D44321E">
        <w:t>Du hast noch kein Dienstrad von JobRad</w:t>
      </w:r>
      <w:r w:rsidRPr="000B4EB6">
        <w:rPr>
          <w:vertAlign w:val="superscript"/>
        </w:rPr>
        <w:t>®</w:t>
      </w:r>
      <w:r w:rsidRPr="1D44321E">
        <w:t>?</w:t>
      </w:r>
    </w:p>
    <w:p w14:paraId="0B29DABB" w14:textId="76F18B42" w:rsidR="0083433D" w:rsidRPr="000B4EB6" w:rsidRDefault="0083433D" w:rsidP="0083433D">
      <w:pPr>
        <w:rPr>
          <w:rFonts w:cstheme="minorHAnsi"/>
        </w:rPr>
      </w:pPr>
      <w:r w:rsidRPr="1D44321E">
        <w:rPr>
          <w:b/>
        </w:rPr>
        <w:t xml:space="preserve">Jetzt im Portal registrieren und </w:t>
      </w:r>
      <w:r w:rsidR="72300B5C" w:rsidRPr="1D44321E">
        <w:rPr>
          <w:b/>
          <w:bCs/>
        </w:rPr>
        <w:t>alle</w:t>
      </w:r>
      <w:r w:rsidRPr="1D44321E">
        <w:rPr>
          <w:b/>
        </w:rPr>
        <w:t xml:space="preserve"> attraktiven Vorteile entdecken!</w:t>
      </w:r>
      <w:r w:rsidR="52B88E3D" w:rsidRPr="1D44321E">
        <w:rPr>
          <w:b/>
          <w:bCs/>
        </w:rPr>
        <w:t xml:space="preserve"> </w:t>
      </w:r>
      <w:r w:rsidR="52B88E3D" w:rsidRPr="000B4EB6">
        <w:t>[Den Link zum JobRad</w:t>
      </w:r>
      <w:r w:rsidR="52B88E3D" w:rsidRPr="000B4EB6">
        <w:rPr>
          <w:vertAlign w:val="superscript"/>
        </w:rPr>
        <w:t>®</w:t>
      </w:r>
      <w:r w:rsidR="52B88E3D" w:rsidRPr="000B4EB6">
        <w:t>-Portal Ihres Unternehmen</w:t>
      </w:r>
      <w:r w:rsidR="005D02BA" w:rsidRPr="000B4EB6">
        <w:t>s</w:t>
      </w:r>
      <w:r w:rsidR="52B88E3D" w:rsidRPr="000B4EB6">
        <w:t xml:space="preserve"> finden Sie im Manager-Dashboa</w:t>
      </w:r>
      <w:r w:rsidR="3A3A13AF" w:rsidRPr="000B4EB6">
        <w:t>r</w:t>
      </w:r>
      <w:r w:rsidR="52B88E3D" w:rsidRPr="000B4EB6">
        <w:t>d</w:t>
      </w:r>
      <w:r w:rsidR="005D02BA" w:rsidRPr="000B4EB6">
        <w:rPr>
          <w:rFonts w:cstheme="minorHAnsi"/>
        </w:rPr>
        <w:t>]</w:t>
      </w:r>
    </w:p>
    <w:p w14:paraId="587B68C3" w14:textId="0D7AE722" w:rsidR="0083433D" w:rsidRDefault="00F50C52" w:rsidP="000B4EB6">
      <w:r>
        <w:rPr>
          <w:rFonts w:cstheme="minorHAnsi"/>
        </w:rPr>
        <w:t>Echte</w:t>
      </w:r>
      <w:r w:rsidR="00343A6B" w:rsidRPr="008225E6">
        <w:rPr>
          <w:rFonts w:cstheme="minorHAnsi"/>
        </w:rPr>
        <w:t xml:space="preserve"> Ersparnis, </w:t>
      </w:r>
      <w:r w:rsidR="004328D2" w:rsidRPr="008225E6">
        <w:rPr>
          <w:rFonts w:cstheme="minorHAnsi"/>
        </w:rPr>
        <w:t xml:space="preserve">easy Antragstellung und </w:t>
      </w:r>
      <w:r w:rsidR="00B47F4E">
        <w:rPr>
          <w:rFonts w:cstheme="minorHAnsi"/>
        </w:rPr>
        <w:t>exklusive</w:t>
      </w:r>
      <w:r w:rsidR="000105D8" w:rsidRPr="008225E6">
        <w:rPr>
          <w:rFonts w:cstheme="minorHAnsi"/>
        </w:rPr>
        <w:t xml:space="preserve"> Angebote </w:t>
      </w:r>
      <w:r w:rsidR="0083433D">
        <w:t>mit JobRad</w:t>
      </w:r>
      <w:r w:rsidR="0083433D" w:rsidRPr="000B4EB6">
        <w:rPr>
          <w:vertAlign w:val="superscript"/>
        </w:rPr>
        <w:t>®</w:t>
      </w:r>
      <w:r w:rsidR="0083433D">
        <w:t>-Deals</w:t>
      </w:r>
      <w:r w:rsidR="009F6046">
        <w:t>…</w:t>
      </w:r>
    </w:p>
    <w:p w14:paraId="116ED630" w14:textId="77777777" w:rsidR="0083433D" w:rsidRDefault="0083433D" w:rsidP="0083433D">
      <w:pPr>
        <w:rPr>
          <w:rFonts w:cstheme="minorHAnsi"/>
        </w:rPr>
      </w:pPr>
    </w:p>
    <w:p w14:paraId="641B9EA4" w14:textId="3E6F35BA" w:rsidR="0083433D" w:rsidRDefault="0083433D" w:rsidP="0083433D">
      <w:pPr>
        <w:rPr>
          <w:rFonts w:cstheme="minorHAnsi"/>
        </w:rPr>
      </w:pPr>
      <w:r>
        <w:rPr>
          <w:rFonts w:cstheme="minorHAnsi"/>
        </w:rPr>
        <w:t xml:space="preserve">Viel Freude </w:t>
      </w:r>
      <w:r w:rsidR="004328D2">
        <w:rPr>
          <w:rFonts w:cstheme="minorHAnsi"/>
        </w:rPr>
        <w:t>damit</w:t>
      </w:r>
      <w:r>
        <w:rPr>
          <w:rFonts w:cstheme="minorHAnsi"/>
        </w:rPr>
        <w:t>!</w:t>
      </w:r>
    </w:p>
    <w:p w14:paraId="12A1E40E" w14:textId="77777777" w:rsidR="0083433D" w:rsidRDefault="0083433D" w:rsidP="0083433D">
      <w:pPr>
        <w:rPr>
          <w:rFonts w:cstheme="minorHAnsi"/>
        </w:rPr>
      </w:pPr>
    </w:p>
    <w:p w14:paraId="5EC9992B" w14:textId="77777777" w:rsidR="004B376A" w:rsidRDefault="004B376A" w:rsidP="00B66A60">
      <w:pPr>
        <w:rPr>
          <w:rFonts w:cstheme="minorHAnsi"/>
        </w:rPr>
      </w:pPr>
    </w:p>
    <w:p w14:paraId="3135D6F1" w14:textId="77777777" w:rsidR="00A26471" w:rsidRDefault="00A26471" w:rsidP="00A26471">
      <w:pPr>
        <w:pBdr>
          <w:bottom w:val="single" w:sz="4" w:space="1" w:color="auto"/>
        </w:pBdr>
        <w:tabs>
          <w:tab w:val="left" w:pos="7572"/>
        </w:tabs>
        <w:rPr>
          <w:rFonts w:cstheme="minorHAnsi"/>
        </w:rPr>
      </w:pPr>
    </w:p>
    <w:p w14:paraId="7983AF18" w14:textId="77777777" w:rsidR="00A26471" w:rsidRPr="004B376A" w:rsidRDefault="00A26471" w:rsidP="00A26471">
      <w:pPr>
        <w:pStyle w:val="berschrift1"/>
        <w:numPr>
          <w:ilvl w:val="0"/>
          <w:numId w:val="0"/>
        </w:numPr>
      </w:pPr>
      <w:r w:rsidRPr="004B376A">
        <w:t>(</w:t>
      </w:r>
      <w:r w:rsidRPr="004B376A">
        <w:rPr>
          <w:highlight w:val="lightGray"/>
        </w:rPr>
        <w:t>Sie-Version</w:t>
      </w:r>
      <w:r w:rsidRPr="004B376A">
        <w:t xml:space="preserve">) </w:t>
      </w:r>
      <w:r>
        <w:t>Neu: Wir übernehmen den Werkstatt-Service für Ihr Dienstrad!</w:t>
      </w:r>
    </w:p>
    <w:p w14:paraId="37DD5543" w14:textId="77777777" w:rsidR="00A26471" w:rsidRDefault="00A26471" w:rsidP="00A26471">
      <w:pPr>
        <w:rPr>
          <w:rFonts w:cstheme="minorHAnsi"/>
        </w:rPr>
      </w:pPr>
    </w:p>
    <w:p w14:paraId="411CCA20" w14:textId="34884162" w:rsidR="00A26471" w:rsidRDefault="006E5241" w:rsidP="00A26471">
      <w:pPr>
        <w:rPr>
          <w:rFonts w:cstheme="minorHAnsi"/>
        </w:rPr>
      </w:pPr>
      <w:r>
        <w:rPr>
          <w:rFonts w:cstheme="minorHAnsi"/>
        </w:rPr>
        <w:t>S</w:t>
      </w:r>
      <w:r w:rsidR="00A26471">
        <w:rPr>
          <w:rFonts w:cstheme="minorHAnsi"/>
        </w:rPr>
        <w:t>uper Upgrade bei unserem JobRad</w:t>
      </w:r>
      <w:r w:rsidR="00A26471" w:rsidRPr="00650B74">
        <w:rPr>
          <w:rFonts w:cstheme="minorHAnsi"/>
          <w:vertAlign w:val="superscript"/>
        </w:rPr>
        <w:t>®</w:t>
      </w:r>
      <w:r w:rsidR="00A26471">
        <w:rPr>
          <w:rFonts w:cstheme="minorHAnsi"/>
        </w:rPr>
        <w:t xml:space="preserve">-Angebot: Damit Ihr Dienstrad gut in Schuss bleibt und Sie immer sicher unterwegs sind, übernehmen wir den jährlichen Service-Check in Ihrer Werkstatt für Sie! </w:t>
      </w:r>
    </w:p>
    <w:p w14:paraId="0882FEDA" w14:textId="77777777" w:rsidR="00A26471" w:rsidRDefault="00A26471" w:rsidP="00A26471">
      <w:pPr>
        <w:rPr>
          <w:rFonts w:cstheme="minorHAnsi"/>
        </w:rPr>
      </w:pPr>
      <w:r>
        <w:rPr>
          <w:rFonts w:cstheme="minorHAnsi"/>
        </w:rPr>
        <w:t>Die Konditionen im Detail finden Sie wie immer im JobRad</w:t>
      </w:r>
      <w:r w:rsidRPr="00650B74">
        <w:rPr>
          <w:rFonts w:cstheme="minorHAnsi"/>
          <w:vertAlign w:val="superscript"/>
        </w:rPr>
        <w:t>®</w:t>
      </w:r>
      <w:r>
        <w:rPr>
          <w:rFonts w:cstheme="minorHAnsi"/>
        </w:rPr>
        <w:t>-Portal. Mit dieser Extra-Leistung von [Unternehmen] ist Ihr Bike ohne Mehrkosten optimal versorgt.</w:t>
      </w:r>
    </w:p>
    <w:p w14:paraId="2477A0C7" w14:textId="77777777" w:rsidR="00A26471" w:rsidRDefault="00A26471" w:rsidP="00A26471">
      <w:pPr>
        <w:rPr>
          <w:rFonts w:cstheme="minorHAnsi"/>
        </w:rPr>
      </w:pPr>
    </w:p>
    <w:p w14:paraId="1C5FB2E2" w14:textId="77777777" w:rsidR="00A26471" w:rsidRDefault="00A26471" w:rsidP="00A26471">
      <w:pPr>
        <w:rPr>
          <w:rFonts w:cstheme="minorHAnsi"/>
        </w:rPr>
      </w:pPr>
      <w:r>
        <w:rPr>
          <w:rFonts w:cstheme="minorHAnsi"/>
        </w:rPr>
        <w:t>Sie haben noch kein Dienstrad von JobRad</w:t>
      </w:r>
      <w:r w:rsidRPr="00650B74">
        <w:rPr>
          <w:rFonts w:cstheme="minorHAnsi"/>
          <w:vertAlign w:val="superscript"/>
        </w:rPr>
        <w:t>®?</w:t>
      </w:r>
    </w:p>
    <w:p w14:paraId="1E5E519C" w14:textId="77777777" w:rsidR="00A26471" w:rsidRPr="00DC19B0" w:rsidRDefault="00A26471" w:rsidP="00A26471">
      <w:pPr>
        <w:rPr>
          <w:rFonts w:cstheme="minorHAnsi"/>
        </w:rPr>
      </w:pPr>
      <w:r w:rsidRPr="007C1361">
        <w:rPr>
          <w:rFonts w:cstheme="minorHAnsi"/>
          <w:b/>
          <w:bCs/>
        </w:rPr>
        <w:t xml:space="preserve">Jetzt im Portal registrieren und </w:t>
      </w:r>
      <w:r>
        <w:rPr>
          <w:rFonts w:cstheme="minorHAnsi"/>
          <w:b/>
          <w:bCs/>
        </w:rPr>
        <w:t xml:space="preserve">alle </w:t>
      </w:r>
      <w:r w:rsidRPr="007C1361">
        <w:rPr>
          <w:rFonts w:cstheme="minorHAnsi"/>
          <w:b/>
          <w:bCs/>
        </w:rPr>
        <w:t>attraktiven Vorteile entdecken!</w:t>
      </w:r>
      <w:r>
        <w:rPr>
          <w:rFonts w:cstheme="minorHAnsi"/>
          <w:b/>
          <w:bCs/>
        </w:rPr>
        <w:t xml:space="preserve"> </w:t>
      </w:r>
      <w:r w:rsidRPr="00DC19B0">
        <w:t>[Den Link zum JobRad</w:t>
      </w:r>
      <w:r w:rsidRPr="00DC19B0">
        <w:rPr>
          <w:vertAlign w:val="superscript"/>
        </w:rPr>
        <w:t>®</w:t>
      </w:r>
      <w:r w:rsidRPr="00DC19B0">
        <w:t>-Portal Ihres Unternehmens finden Sie im Manager-Dashboard</w:t>
      </w:r>
      <w:r w:rsidRPr="00DC19B0">
        <w:rPr>
          <w:rFonts w:cstheme="minorHAnsi"/>
        </w:rPr>
        <w:t>]</w:t>
      </w:r>
    </w:p>
    <w:p w14:paraId="236D886B" w14:textId="77777777" w:rsidR="00A26471" w:rsidRPr="007C1361" w:rsidRDefault="00A26471" w:rsidP="00A26471">
      <w:pPr>
        <w:rPr>
          <w:rFonts w:cstheme="minorHAnsi"/>
          <w:b/>
          <w:bCs/>
        </w:rPr>
      </w:pPr>
      <w:r>
        <w:rPr>
          <w:rFonts w:cstheme="minorHAnsi"/>
        </w:rPr>
        <w:t>Echte</w:t>
      </w:r>
      <w:r w:rsidRPr="008225E6">
        <w:rPr>
          <w:rFonts w:cstheme="minorHAnsi"/>
        </w:rPr>
        <w:t xml:space="preserve"> Ersparnis, easy Antragstellung und </w:t>
      </w:r>
      <w:r>
        <w:rPr>
          <w:rFonts w:cstheme="minorHAnsi"/>
        </w:rPr>
        <w:t>exklusive</w:t>
      </w:r>
      <w:r w:rsidRPr="008225E6">
        <w:rPr>
          <w:rFonts w:cstheme="minorHAnsi"/>
        </w:rPr>
        <w:t xml:space="preserve"> Angebote </w:t>
      </w:r>
      <w:r>
        <w:t>mit JobRad</w:t>
      </w:r>
      <w:r w:rsidRPr="00DC19B0">
        <w:rPr>
          <w:vertAlign w:val="superscript"/>
        </w:rPr>
        <w:t>®</w:t>
      </w:r>
      <w:r>
        <w:t>-Deals…</w:t>
      </w:r>
    </w:p>
    <w:p w14:paraId="3C1733EF" w14:textId="77777777" w:rsidR="00A26471" w:rsidRDefault="00A26471" w:rsidP="00A26471">
      <w:pPr>
        <w:rPr>
          <w:rFonts w:cstheme="minorHAnsi"/>
        </w:rPr>
      </w:pPr>
    </w:p>
    <w:p w14:paraId="6130211A" w14:textId="77777777" w:rsidR="00A26471" w:rsidRDefault="00A26471" w:rsidP="00A26471">
      <w:pPr>
        <w:rPr>
          <w:rFonts w:cstheme="minorHAnsi"/>
        </w:rPr>
      </w:pPr>
      <w:r>
        <w:rPr>
          <w:rFonts w:cstheme="minorHAnsi"/>
        </w:rPr>
        <w:t>Viel Freude damit!</w:t>
      </w:r>
    </w:p>
    <w:p w14:paraId="0E72D504" w14:textId="77777777" w:rsidR="00A26471" w:rsidRDefault="00A26471" w:rsidP="00A26471">
      <w:pPr>
        <w:rPr>
          <w:rFonts w:cstheme="minorHAnsi"/>
        </w:rPr>
      </w:pPr>
    </w:p>
    <w:p w14:paraId="1E0E53F1" w14:textId="77777777" w:rsidR="00A26471" w:rsidRPr="002E166B" w:rsidRDefault="00A26471" w:rsidP="00A26471">
      <w:pPr>
        <w:rPr>
          <w:rFonts w:cstheme="minorHAnsi"/>
        </w:rPr>
      </w:pPr>
    </w:p>
    <w:p w14:paraId="17C33E53" w14:textId="68AC3338" w:rsidR="002E166B" w:rsidRPr="002E166B" w:rsidRDefault="002E166B" w:rsidP="002E166B">
      <w:pPr>
        <w:tabs>
          <w:tab w:val="left" w:pos="7572"/>
        </w:tabs>
        <w:rPr>
          <w:rFonts w:cstheme="minorHAnsi"/>
        </w:rPr>
      </w:pPr>
      <w:r>
        <w:rPr>
          <w:rFonts w:cstheme="minorHAnsi"/>
        </w:rPr>
        <w:tab/>
      </w:r>
    </w:p>
    <w:sectPr w:rsidR="002E166B" w:rsidRPr="002E166B" w:rsidSect="00426C29">
      <w:headerReference w:type="default" r:id="rId11"/>
      <w:footerReference w:type="default" r:id="rId12"/>
      <w:endnotePr>
        <w:numFmt w:val="decimal"/>
      </w:endnotePr>
      <w:pgSz w:w="11906" w:h="16838" w:code="9"/>
      <w:pgMar w:top="1701" w:right="1134" w:bottom="1134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66727" w14:textId="77777777" w:rsidR="009F2EDB" w:rsidRDefault="009F2EDB" w:rsidP="00677591"/>
  </w:endnote>
  <w:endnote w:type="continuationSeparator" w:id="0">
    <w:p w14:paraId="6AAA028E" w14:textId="77777777" w:rsidR="009F2EDB" w:rsidRDefault="009F2EDB" w:rsidP="00677591"/>
  </w:endnote>
  <w:endnote w:type="continuationNotice" w:id="1">
    <w:p w14:paraId="4B83920F" w14:textId="77777777" w:rsidR="009F2EDB" w:rsidRDefault="009F2E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metta">
    <w:panose1 w:val="020B0603020203030204"/>
    <w:charset w:val="00"/>
    <w:family w:val="swiss"/>
    <w:pitch w:val="variable"/>
    <w:sig w:usb0="A00000EF" w:usb1="5200E47B" w:usb2="00000028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metta Light">
    <w:panose1 w:val="020B0403020203030204"/>
    <w:charset w:val="00"/>
    <w:family w:val="swiss"/>
    <w:pitch w:val="variable"/>
    <w:sig w:usb0="A00000EF" w:usb1="5200E47B" w:usb2="00000028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D76DD" w14:textId="77777777" w:rsidR="00BC7901" w:rsidRDefault="00BC7901" w:rsidP="00BC7901"/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2"/>
    </w:tblGrid>
    <w:tr w:rsidR="00BC7901" w14:paraId="51214F83" w14:textId="77777777" w:rsidTr="003860C3">
      <w:tc>
        <w:tcPr>
          <w:tcW w:w="4672" w:type="dxa"/>
        </w:tcPr>
        <w:p w14:paraId="5A35CF9B" w14:textId="77777777" w:rsidR="00BC7901" w:rsidRDefault="00BC7901" w:rsidP="00BC7901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von </w:t>
          </w:r>
          <w:fldSimple w:instr=" NUMPAGES   \* MERGEFORMAT ">
            <w:r>
              <w:t>1</w:t>
            </w:r>
          </w:fldSimple>
        </w:p>
      </w:tc>
      <w:tc>
        <w:tcPr>
          <w:tcW w:w="4672" w:type="dxa"/>
        </w:tcPr>
        <w:p w14:paraId="5D6A468C" w14:textId="5281AD7C" w:rsidR="00BC7901" w:rsidRPr="005B6B95" w:rsidRDefault="005B6B95" w:rsidP="00BC7901">
          <w:pPr>
            <w:pStyle w:val="Fuzeile"/>
            <w:jc w:val="right"/>
          </w:pPr>
          <w:r>
            <w:t>424</w:t>
          </w:r>
          <w:r w:rsidR="00BC7901" w:rsidRPr="005B6B95">
            <w:t>-</w:t>
          </w:r>
          <w:r>
            <w:t>05</w:t>
          </w:r>
          <w:r w:rsidR="00BC7901" w:rsidRPr="005B6B95">
            <w:t>.2026</w:t>
          </w:r>
        </w:p>
      </w:tc>
    </w:tr>
  </w:tbl>
  <w:p w14:paraId="60C51CFA" w14:textId="77777777" w:rsidR="00BC7901" w:rsidRDefault="00BC790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B471A" w14:textId="77777777" w:rsidR="009F2EDB" w:rsidRDefault="009F2EDB" w:rsidP="00677591"/>
  </w:footnote>
  <w:footnote w:type="continuationSeparator" w:id="0">
    <w:p w14:paraId="50D2B8BD" w14:textId="77777777" w:rsidR="009F2EDB" w:rsidRDefault="009F2EDB" w:rsidP="00677591"/>
  </w:footnote>
  <w:footnote w:type="continuationNotice" w:id="1">
    <w:p w14:paraId="644C3B27" w14:textId="77777777" w:rsidR="009F2EDB" w:rsidRDefault="009F2E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023100"/>
      <w:lock w:val="sdtContentLocked"/>
    </w:sdtPr>
    <w:sdtEndPr/>
    <w:sdtContent>
      <w:p w14:paraId="36366A09" w14:textId="77777777" w:rsidR="00677591" w:rsidRPr="009C28CF" w:rsidRDefault="00677591" w:rsidP="00677591">
        <w:pPr>
          <w:pStyle w:val="Kopfzeile"/>
          <w:rPr>
            <w:color w:val="FFFFFF" w:themeColor="background1"/>
          </w:rPr>
        </w:pPr>
        <w:r w:rsidRPr="00677591">
          <w:rPr>
            <w:noProof/>
          </w:rPr>
          <w:drawing>
            <wp:anchor distT="0" distB="0" distL="114300" distR="114300" simplePos="0" relativeHeight="251658240" behindDoc="1" locked="1" layoutInCell="1" allowOverlap="1" wp14:anchorId="061DB91D" wp14:editId="43A30A07">
              <wp:simplePos x="0" y="0"/>
              <wp:positionH relativeFrom="margin">
                <wp:align>left</wp:align>
              </wp:positionH>
              <wp:positionV relativeFrom="page">
                <wp:posOffset>361950</wp:posOffset>
              </wp:positionV>
              <wp:extent cx="900000" cy="193998"/>
              <wp:effectExtent l="0" t="0" r="0" b="0"/>
              <wp:wrapNone/>
              <wp:docPr id="203511231" name="Grafik 203511231">
                <a:extLst xmlns:a="http://schemas.openxmlformats.org/drawingml/2006/main">
                  <a:ext uri="{FF2B5EF4-FFF2-40B4-BE49-F238E27FC236}">
                    <a16:creationId xmlns:a16="http://schemas.microsoft.com/office/drawing/2014/main" id="{31A185A4-B3DF-AF73-339A-63FC386A10AB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11231" name="Grafik 203511231">
                        <a:extLst>
                          <a:ext uri="{FF2B5EF4-FFF2-40B4-BE49-F238E27FC236}">
                            <a16:creationId xmlns:a16="http://schemas.microsoft.com/office/drawing/2014/main" id="{31A185A4-B3DF-AF73-339A-63FC386A10AB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000" cy="19399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5A0B"/>
    <w:multiLevelType w:val="multilevel"/>
    <w:tmpl w:val="F1DE5076"/>
    <w:styleLink w:val="zzzListeAufzhlung"/>
    <w:lvl w:ilvl="0">
      <w:start w:val="1"/>
      <w:numFmt w:val="bullet"/>
      <w:pStyle w:val="Aufzhlung"/>
      <w:lvlText w:val="•"/>
      <w:lvlJc w:val="left"/>
      <w:pPr>
        <w:ind w:left="227" w:hanging="227"/>
      </w:pPr>
      <w:rPr>
        <w:rFonts w:ascii="Calmetta" w:hAnsi="Calmetta" w:hint="default"/>
        <w:color w:val="2B373D" w:themeColor="text1"/>
        <w:position w:val="0"/>
      </w:rPr>
    </w:lvl>
    <w:lvl w:ilvl="1">
      <w:start w:val="1"/>
      <w:numFmt w:val="bullet"/>
      <w:pStyle w:val="Aufzhlung2"/>
      <w:lvlText w:val="-"/>
      <w:lvlJc w:val="left"/>
      <w:pPr>
        <w:ind w:left="454" w:hanging="227"/>
      </w:pPr>
      <w:rPr>
        <w:rFonts w:ascii="Courier New" w:hAnsi="Courier New" w:hint="default"/>
        <w:color w:val="2B373D" w:themeColor="text1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1" w15:restartNumberingAfterBreak="0">
    <w:nsid w:val="36A21117"/>
    <w:multiLevelType w:val="hybridMultilevel"/>
    <w:tmpl w:val="30F0CABA"/>
    <w:lvl w:ilvl="0" w:tplc="2D5A5144">
      <w:numFmt w:val="bullet"/>
      <w:lvlText w:val="-"/>
      <w:lvlJc w:val="left"/>
      <w:pPr>
        <w:ind w:left="720" w:hanging="360"/>
      </w:pPr>
      <w:rPr>
        <w:rFonts w:ascii="Calmetta Light" w:eastAsiaTheme="minorHAnsi" w:hAnsi="Calmetta Light" w:cs="Calmetta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474CC"/>
    <w:multiLevelType w:val="multilevel"/>
    <w:tmpl w:val="5C78E0F2"/>
    <w:styleLink w:val="zzzListeberschrift"/>
    <w:lvl w:ilvl="0">
      <w:start w:val="1"/>
      <w:numFmt w:val="decimal"/>
      <w:pStyle w:val="berschrift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2.%1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289168642">
    <w:abstractNumId w:val="0"/>
  </w:num>
  <w:num w:numId="2" w16cid:durableId="1277447425">
    <w:abstractNumId w:val="2"/>
  </w:num>
  <w:num w:numId="3" w16cid:durableId="7540132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7573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BD"/>
    <w:rsid w:val="0000602B"/>
    <w:rsid w:val="000105D8"/>
    <w:rsid w:val="00015748"/>
    <w:rsid w:val="00041EB1"/>
    <w:rsid w:val="00074CAB"/>
    <w:rsid w:val="000B4EB6"/>
    <w:rsid w:val="000B7909"/>
    <w:rsid w:val="00134705"/>
    <w:rsid w:val="00135DE4"/>
    <w:rsid w:val="00144E35"/>
    <w:rsid w:val="00156617"/>
    <w:rsid w:val="001615D0"/>
    <w:rsid w:val="00193ACA"/>
    <w:rsid w:val="001D4AD8"/>
    <w:rsid w:val="00213A97"/>
    <w:rsid w:val="00214A84"/>
    <w:rsid w:val="002E166B"/>
    <w:rsid w:val="002E55C7"/>
    <w:rsid w:val="002E6B39"/>
    <w:rsid w:val="003162DA"/>
    <w:rsid w:val="00326808"/>
    <w:rsid w:val="00343A6B"/>
    <w:rsid w:val="00352F7F"/>
    <w:rsid w:val="003608D4"/>
    <w:rsid w:val="00394862"/>
    <w:rsid w:val="003A34A9"/>
    <w:rsid w:val="00404622"/>
    <w:rsid w:val="00414955"/>
    <w:rsid w:val="00426C29"/>
    <w:rsid w:val="004328D2"/>
    <w:rsid w:val="00432EA1"/>
    <w:rsid w:val="00495F39"/>
    <w:rsid w:val="004B376A"/>
    <w:rsid w:val="004C30F8"/>
    <w:rsid w:val="00524E96"/>
    <w:rsid w:val="0054125D"/>
    <w:rsid w:val="00573086"/>
    <w:rsid w:val="0059562D"/>
    <w:rsid w:val="005A16EE"/>
    <w:rsid w:val="005B31BB"/>
    <w:rsid w:val="005B6B95"/>
    <w:rsid w:val="005C223C"/>
    <w:rsid w:val="005D02BA"/>
    <w:rsid w:val="005F1F0C"/>
    <w:rsid w:val="005F7697"/>
    <w:rsid w:val="006063CD"/>
    <w:rsid w:val="00606DAF"/>
    <w:rsid w:val="00613215"/>
    <w:rsid w:val="00642109"/>
    <w:rsid w:val="00650B74"/>
    <w:rsid w:val="00663523"/>
    <w:rsid w:val="00670460"/>
    <w:rsid w:val="00677591"/>
    <w:rsid w:val="006B6BC0"/>
    <w:rsid w:val="006D3EE4"/>
    <w:rsid w:val="006E0FCD"/>
    <w:rsid w:val="006E3F3D"/>
    <w:rsid w:val="006E5241"/>
    <w:rsid w:val="006F564C"/>
    <w:rsid w:val="00714BFD"/>
    <w:rsid w:val="00726413"/>
    <w:rsid w:val="00763FEF"/>
    <w:rsid w:val="007958CF"/>
    <w:rsid w:val="007A0605"/>
    <w:rsid w:val="007C3754"/>
    <w:rsid w:val="00807170"/>
    <w:rsid w:val="008225E6"/>
    <w:rsid w:val="00831BEA"/>
    <w:rsid w:val="0083433D"/>
    <w:rsid w:val="008B263D"/>
    <w:rsid w:val="008F4035"/>
    <w:rsid w:val="009018D5"/>
    <w:rsid w:val="009634AE"/>
    <w:rsid w:val="00984D14"/>
    <w:rsid w:val="009C28CF"/>
    <w:rsid w:val="009E0A60"/>
    <w:rsid w:val="009E4133"/>
    <w:rsid w:val="009F2EDB"/>
    <w:rsid w:val="009F6046"/>
    <w:rsid w:val="00A240AB"/>
    <w:rsid w:val="00A26471"/>
    <w:rsid w:val="00A31786"/>
    <w:rsid w:val="00A612D8"/>
    <w:rsid w:val="00A72A05"/>
    <w:rsid w:val="00AB10F9"/>
    <w:rsid w:val="00B47F4E"/>
    <w:rsid w:val="00B60043"/>
    <w:rsid w:val="00B66A60"/>
    <w:rsid w:val="00B737DB"/>
    <w:rsid w:val="00B73D1F"/>
    <w:rsid w:val="00B8168D"/>
    <w:rsid w:val="00B8656C"/>
    <w:rsid w:val="00B91800"/>
    <w:rsid w:val="00B930BD"/>
    <w:rsid w:val="00B94F60"/>
    <w:rsid w:val="00BB5EE7"/>
    <w:rsid w:val="00BC7612"/>
    <w:rsid w:val="00BC7901"/>
    <w:rsid w:val="00BD1DB4"/>
    <w:rsid w:val="00C437C4"/>
    <w:rsid w:val="00C66798"/>
    <w:rsid w:val="00CB56C4"/>
    <w:rsid w:val="00D6431A"/>
    <w:rsid w:val="00DC5AC8"/>
    <w:rsid w:val="00E06D50"/>
    <w:rsid w:val="00E34CCD"/>
    <w:rsid w:val="00E54CD3"/>
    <w:rsid w:val="00E86204"/>
    <w:rsid w:val="00E94D43"/>
    <w:rsid w:val="00EA1F24"/>
    <w:rsid w:val="00F228B5"/>
    <w:rsid w:val="00F349BA"/>
    <w:rsid w:val="00F368DD"/>
    <w:rsid w:val="00F50C52"/>
    <w:rsid w:val="00FA0088"/>
    <w:rsid w:val="00FB6A42"/>
    <w:rsid w:val="00FD0157"/>
    <w:rsid w:val="00FE5BDA"/>
    <w:rsid w:val="00FF4E0F"/>
    <w:rsid w:val="00FF5D8A"/>
    <w:rsid w:val="1D44321E"/>
    <w:rsid w:val="1F967562"/>
    <w:rsid w:val="2185522A"/>
    <w:rsid w:val="2C55CACD"/>
    <w:rsid w:val="3A3A13AF"/>
    <w:rsid w:val="44C0C69B"/>
    <w:rsid w:val="4943E142"/>
    <w:rsid w:val="52B88E3D"/>
    <w:rsid w:val="5D97047A"/>
    <w:rsid w:val="7230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E66C0"/>
  <w15:chartTrackingRefBased/>
  <w15:docId w15:val="{0ABE011E-92A5-49AE-863A-BDF48D3E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B373D" w:themeColor="text1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Standard">
    <w:name w:val="Normal"/>
    <w:qFormat/>
    <w:rsid w:val="00573086"/>
  </w:style>
  <w:style w:type="paragraph" w:styleId="berschrift1">
    <w:name w:val="heading 1"/>
    <w:basedOn w:val="Standard"/>
    <w:next w:val="Standard"/>
    <w:link w:val="berschrift1Zchn"/>
    <w:uiPriority w:val="9"/>
    <w:qFormat/>
    <w:rsid w:val="009C28CF"/>
    <w:pPr>
      <w:keepNext/>
      <w:keepLines/>
      <w:numPr>
        <w:numId w:val="2"/>
      </w:numPr>
      <w:spacing w:before="300"/>
      <w:outlineLvl w:val="0"/>
    </w:pPr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06D50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677591"/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26C29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semiHidden/>
    <w:rsid w:val="00677591"/>
    <w:rPr>
      <w:noProof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C29"/>
    <w:rPr>
      <w:noProof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677591"/>
    <w:rPr>
      <w:color w:val="808080"/>
    </w:rPr>
  </w:style>
  <w:style w:type="paragraph" w:styleId="Titel">
    <w:name w:val="Title"/>
    <w:basedOn w:val="Standard"/>
    <w:next w:val="Einleitung"/>
    <w:link w:val="TitelZchn"/>
    <w:uiPriority w:val="6"/>
    <w:qFormat/>
    <w:rsid w:val="00CB56C4"/>
    <w:pPr>
      <w:spacing w:after="1300" w:line="228" w:lineRule="auto"/>
      <w:contextualSpacing/>
    </w:pPr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6"/>
    <w:rsid w:val="00CB56C4"/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paragraph" w:customStyle="1" w:styleId="Dokumenttyp">
    <w:name w:val="Dokumenttyp"/>
    <w:basedOn w:val="Standard"/>
    <w:uiPriority w:val="5"/>
    <w:semiHidden/>
    <w:qFormat/>
    <w:rsid w:val="00CB56C4"/>
    <w:pPr>
      <w:spacing w:after="360"/>
      <w:contextualSpacing/>
    </w:pPr>
    <w:rPr>
      <w:sz w:val="38"/>
      <w:szCs w:val="38"/>
    </w:rPr>
  </w:style>
  <w:style w:type="paragraph" w:customStyle="1" w:styleId="Einleitung">
    <w:name w:val="Einleitung"/>
    <w:basedOn w:val="Standard"/>
    <w:next w:val="Flietext"/>
    <w:uiPriority w:val="7"/>
    <w:semiHidden/>
    <w:qFormat/>
    <w:rsid w:val="00FF4E0F"/>
    <w:pPr>
      <w:spacing w:after="320" w:line="228" w:lineRule="auto"/>
    </w:pPr>
    <w:rPr>
      <w:rFonts w:asciiTheme="majorHAnsi" w:hAnsiTheme="majorHAnsi" w:cstheme="majorHAnsi"/>
      <w:b/>
      <w:bCs/>
      <w:sz w:val="24"/>
      <w:szCs w:val="24"/>
    </w:rPr>
  </w:style>
  <w:style w:type="paragraph" w:customStyle="1" w:styleId="Flietext">
    <w:name w:val="Fließtext"/>
    <w:basedOn w:val="Standard"/>
    <w:uiPriority w:val="10"/>
    <w:qFormat/>
    <w:rsid w:val="004C30F8"/>
    <w:pPr>
      <w:spacing w:line="252" w:lineRule="auto"/>
    </w:pPr>
    <w:rPr>
      <w:rFonts w:cstheme="minorHAnsi"/>
    </w:rPr>
  </w:style>
  <w:style w:type="character" w:styleId="Hervorhebung">
    <w:name w:val="Emphasis"/>
    <w:basedOn w:val="Absatz-Standardschriftart"/>
    <w:uiPriority w:val="99"/>
    <w:semiHidden/>
    <w:qFormat/>
    <w:rsid w:val="00FF4E0F"/>
    <w:rPr>
      <w:rFonts w:asciiTheme="majorHAnsi" w:hAnsiTheme="majorHAnsi"/>
      <w:b/>
      <w:i w:val="0"/>
      <w:iCs/>
    </w:rPr>
  </w:style>
  <w:style w:type="character" w:styleId="Fett">
    <w:name w:val="Strong"/>
    <w:basedOn w:val="Absatz-Standardschriftart"/>
    <w:uiPriority w:val="99"/>
    <w:semiHidden/>
    <w:qFormat/>
    <w:rsid w:val="00FF4E0F"/>
    <w:rPr>
      <w:rFonts w:asciiTheme="majorHAnsi" w:hAnsiTheme="majorHAnsi"/>
      <w:b/>
      <w:bCs/>
    </w:rPr>
  </w:style>
  <w:style w:type="character" w:customStyle="1" w:styleId="Textauszeichnung">
    <w:name w:val="Textauszeichnung"/>
    <w:basedOn w:val="Absatz-Standardschriftart"/>
    <w:uiPriority w:val="12"/>
    <w:qFormat/>
    <w:rsid w:val="00FF4E0F"/>
    <w:rPr>
      <w:rFonts w:asciiTheme="majorHAnsi" w:hAnsiTheme="majorHAnsi"/>
      <w:b/>
    </w:rPr>
  </w:style>
  <w:style w:type="paragraph" w:customStyle="1" w:styleId="ZwischenberschriftH3">
    <w:name w:val="Zwischenüberschrift H3"/>
    <w:basedOn w:val="Standard"/>
    <w:next w:val="Flietext"/>
    <w:autoRedefine/>
    <w:uiPriority w:val="9"/>
    <w:qFormat/>
    <w:rsid w:val="00E06D50"/>
    <w:pPr>
      <w:keepNext/>
      <w:keepLines/>
      <w:spacing w:before="300" w:line="228" w:lineRule="auto"/>
      <w:outlineLvl w:val="2"/>
    </w:pPr>
    <w:rPr>
      <w:rFonts w:asciiTheme="majorHAnsi" w:hAnsiTheme="majorHAnsi" w:cstheme="majorHAnsi"/>
      <w:b/>
      <w:bCs/>
      <w:sz w:val="24"/>
      <w:szCs w:val="24"/>
    </w:rPr>
  </w:style>
  <w:style w:type="paragraph" w:styleId="Beschriftung">
    <w:name w:val="caption"/>
    <w:basedOn w:val="Standard"/>
    <w:next w:val="Flietext"/>
    <w:uiPriority w:val="13"/>
    <w:qFormat/>
    <w:rsid w:val="00C66798"/>
    <w:pPr>
      <w:spacing w:before="100" w:after="320" w:line="276" w:lineRule="auto"/>
      <w:contextualSpacing/>
    </w:pPr>
    <w:rPr>
      <w:iCs/>
      <w:sz w:val="19"/>
      <w:szCs w:val="18"/>
    </w:rPr>
  </w:style>
  <w:style w:type="paragraph" w:customStyle="1" w:styleId="TrennlineperTAB-Stopp">
    <w:name w:val="Trennline per TAB-Stopp"/>
    <w:basedOn w:val="Standard"/>
    <w:next w:val="Flietext"/>
    <w:uiPriority w:val="14"/>
    <w:qFormat/>
    <w:rsid w:val="0000602B"/>
    <w:pPr>
      <w:tabs>
        <w:tab w:val="right" w:leader="dot" w:pos="9356"/>
      </w:tabs>
      <w:spacing w:before="360" w:after="320"/>
    </w:pPr>
    <w:rPr>
      <w:sz w:val="16"/>
      <w:szCs w:val="16"/>
    </w:rPr>
  </w:style>
  <w:style w:type="character" w:styleId="Hyperlink">
    <w:name w:val="Hyperlink"/>
    <w:basedOn w:val="Absatz-Standardschriftart"/>
    <w:uiPriority w:val="99"/>
    <w:semiHidden/>
    <w:rsid w:val="009E4133"/>
    <w:rPr>
      <w:color w:val="2B373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00602B"/>
    <w:rPr>
      <w:color w:val="605E5C"/>
      <w:shd w:val="clear" w:color="auto" w:fill="E1DFDD"/>
    </w:rPr>
  </w:style>
  <w:style w:type="paragraph" w:customStyle="1" w:styleId="Kontaktberschrift">
    <w:name w:val="Kontakt Überschrift"/>
    <w:basedOn w:val="Flietext"/>
    <w:uiPriority w:val="15"/>
    <w:semiHidden/>
    <w:qFormat/>
    <w:rsid w:val="004C30F8"/>
    <w:pPr>
      <w:keepNext/>
      <w:keepLines/>
      <w:outlineLvl w:val="0"/>
    </w:pPr>
    <w:rPr>
      <w:rFonts w:asciiTheme="majorHAnsi" w:hAnsiTheme="majorHAnsi" w:cstheme="majorHAnsi"/>
      <w:b/>
      <w:bCs/>
    </w:rPr>
  </w:style>
  <w:style w:type="paragraph" w:styleId="Endnotentext">
    <w:name w:val="endnote text"/>
    <w:basedOn w:val="Standard"/>
    <w:link w:val="End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19"/>
    <w:semiHidden/>
    <w:rsid w:val="00426C29"/>
    <w:rPr>
      <w:szCs w:val="20"/>
    </w:rPr>
  </w:style>
  <w:style w:type="character" w:styleId="Endnotenzeichen">
    <w:name w:val="endnote reference"/>
    <w:basedOn w:val="Absatz-Standardschriftart"/>
    <w:uiPriority w:val="99"/>
    <w:semiHidden/>
    <w:rsid w:val="009E4133"/>
    <w:rPr>
      <w:vertAlign w:val="superscript"/>
    </w:rPr>
  </w:style>
  <w:style w:type="paragraph" w:styleId="Funotentext">
    <w:name w:val="footnote text"/>
    <w:basedOn w:val="Standard"/>
    <w:link w:val="Fu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9"/>
    <w:semiHidden/>
    <w:rsid w:val="00426C29"/>
    <w:rPr>
      <w:szCs w:val="20"/>
    </w:rPr>
  </w:style>
  <w:style w:type="character" w:styleId="Funotenzeichen">
    <w:name w:val="footnote reference"/>
    <w:basedOn w:val="Absatz-Standardschriftart"/>
    <w:uiPriority w:val="99"/>
    <w:semiHidden/>
    <w:rsid w:val="00670460"/>
    <w:rPr>
      <w:vertAlign w:val="superscript"/>
    </w:rPr>
  </w:style>
  <w:style w:type="paragraph" w:customStyle="1" w:styleId="Aufzhlung">
    <w:name w:val="Aufzählung"/>
    <w:basedOn w:val="Flietext"/>
    <w:uiPriority w:val="11"/>
    <w:qFormat/>
    <w:rsid w:val="009C28CF"/>
    <w:pPr>
      <w:numPr>
        <w:numId w:val="1"/>
      </w:numPr>
    </w:pPr>
  </w:style>
  <w:style w:type="numbering" w:customStyle="1" w:styleId="zzzListeAufzhlung">
    <w:name w:val="zzz_Liste_Aufzählung"/>
    <w:basedOn w:val="KeineListe"/>
    <w:uiPriority w:val="99"/>
    <w:rsid w:val="009C28CF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C28CF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06D50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table" w:customStyle="1" w:styleId="JobRadTabelleschlicht">
    <w:name w:val="JobRad / Tabelle schlicht"/>
    <w:basedOn w:val="NormaleTabelle"/>
    <w:uiPriority w:val="99"/>
    <w:rsid w:val="009C28CF"/>
    <w:rPr>
      <w:color w:val="auto"/>
      <w:kern w:val="0"/>
      <w:sz w:val="20"/>
      <w:szCs w:val="20"/>
      <w14:ligatures w14:val="none"/>
    </w:rPr>
    <w:tblPr>
      <w:tblBorders>
        <w:insideH w:val="single" w:sz="4" w:space="0" w:color="auto"/>
        <w:insideV w:val="single" w:sz="48" w:space="0" w:color="FFFFFF" w:themeColor="background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rFonts w:asciiTheme="majorHAnsi" w:hAnsiTheme="majorHAnsi"/>
        <w:b/>
      </w:rPr>
      <w:tblPr/>
      <w:trPr>
        <w:tblHeader/>
      </w:trPr>
    </w:tblStylePr>
    <w:tblStylePr w:type="lastRow">
      <w:rPr>
        <w:rFonts w:asciiTheme="majorHAnsi" w:hAnsiTheme="majorHAnsi"/>
        <w:b/>
      </w:rPr>
    </w:tblStylePr>
    <w:tblStylePr w:type="lastCol">
      <w:pPr>
        <w:jc w:val="right"/>
      </w:pPr>
    </w:tblStylePr>
  </w:style>
  <w:style w:type="paragraph" w:customStyle="1" w:styleId="BeschriftungTabelle">
    <w:name w:val="Beschriftung Tabelle"/>
    <w:basedOn w:val="Beschriftung"/>
    <w:next w:val="Flietext"/>
    <w:uiPriority w:val="14"/>
    <w:qFormat/>
    <w:rsid w:val="009C28CF"/>
    <w:pPr>
      <w:spacing w:before="320" w:after="100"/>
    </w:pPr>
  </w:style>
  <w:style w:type="numbering" w:customStyle="1" w:styleId="zzzListeberschrift">
    <w:name w:val="zzz_Liste_Überschrift"/>
    <w:basedOn w:val="KeineListe"/>
    <w:uiPriority w:val="99"/>
    <w:rsid w:val="009C28CF"/>
    <w:pPr>
      <w:numPr>
        <w:numId w:val="2"/>
      </w:numPr>
    </w:pPr>
  </w:style>
  <w:style w:type="table" w:styleId="Tabellenraster">
    <w:name w:val="Table Grid"/>
    <w:basedOn w:val="NormaleTabelle"/>
    <w:uiPriority w:val="39"/>
    <w:rsid w:val="009C2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2">
    <w:name w:val="Aufzählung 2"/>
    <w:basedOn w:val="Aufzhlung"/>
    <w:uiPriority w:val="11"/>
    <w:qFormat/>
    <w:rsid w:val="009C28CF"/>
    <w:pPr>
      <w:numPr>
        <w:ilvl w:val="1"/>
      </w:numPr>
    </w:pPr>
  </w:style>
  <w:style w:type="paragraph" w:styleId="Kommentartext">
    <w:name w:val="annotation text"/>
    <w:basedOn w:val="Standard"/>
    <w:link w:val="KommentartextZchn"/>
    <w:uiPriority w:val="99"/>
    <w:unhideWhenUsed/>
    <w:rsid w:val="004B376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B376A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B376A"/>
    <w:rPr>
      <w:sz w:val="16"/>
      <w:szCs w:val="16"/>
    </w:rPr>
  </w:style>
  <w:style w:type="paragraph" w:styleId="Listenabsatz">
    <w:name w:val="List Paragraph"/>
    <w:basedOn w:val="Standard"/>
    <w:uiPriority w:val="99"/>
    <w:qFormat/>
    <w:rsid w:val="0083433D"/>
    <w:pPr>
      <w:ind w:left="720"/>
      <w:contextualSpacing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D6431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6431A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F34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a.barra\Downloads\JobRad%20Blanko%20Word%20Vorlage%20f&#252;r%20Dokumente%20aller%20Art%202026-02%20(2).dotx" TargetMode="External"/></Relationships>
</file>

<file path=word/theme/theme1.xml><?xml version="1.0" encoding="utf-8"?>
<a:theme xmlns:a="http://schemas.openxmlformats.org/drawingml/2006/main" name="Office">
  <a:themeElements>
    <a:clrScheme name="JobRad">
      <a:dk1>
        <a:srgbClr val="2B373D"/>
      </a:dk1>
      <a:lt1>
        <a:sysClr val="window" lastClr="FFFFFF"/>
      </a:lt1>
      <a:dk2>
        <a:srgbClr val="2B373D"/>
      </a:dk2>
      <a:lt2>
        <a:srgbClr val="D6D7D9"/>
      </a:lt2>
      <a:accent1>
        <a:srgbClr val="2B373D"/>
      </a:accent1>
      <a:accent2>
        <a:srgbClr val="FFBCDF"/>
      </a:accent2>
      <a:accent3>
        <a:srgbClr val="B0E572"/>
      </a:accent3>
      <a:accent4>
        <a:srgbClr val="2B373D"/>
      </a:accent4>
      <a:accent5>
        <a:srgbClr val="FFBCDF"/>
      </a:accent5>
      <a:accent6>
        <a:srgbClr val="B0E572"/>
      </a:accent6>
      <a:hlink>
        <a:srgbClr val="2B373D"/>
      </a:hlink>
      <a:folHlink>
        <a:srgbClr val="2B373D"/>
      </a:folHlink>
    </a:clrScheme>
    <a:fontScheme name="JobRad">
      <a:majorFont>
        <a:latin typeface="Calmetta"/>
        <a:ea typeface=""/>
        <a:cs typeface=""/>
      </a:majorFont>
      <a:minorFont>
        <a:latin typeface="Calmett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40921-f5ac-43f5-a544-cea6ddc350c9">
      <Terms xmlns="http://schemas.microsoft.com/office/infopath/2007/PartnerControls"/>
    </lcf76f155ced4ddcb4097134ff3c332f>
    <TaxCatchAll xmlns="13d4f89f-b293-4043-b67f-36bc1740000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104700C5BB04085AB723DCB199014" ma:contentTypeVersion="13" ma:contentTypeDescription="Ein neues Dokument erstellen." ma:contentTypeScope="" ma:versionID="b9ddbf63be24e83be8022ce0d84cd57e">
  <xsd:schema xmlns:xsd="http://www.w3.org/2001/XMLSchema" xmlns:xs="http://www.w3.org/2001/XMLSchema" xmlns:p="http://schemas.microsoft.com/office/2006/metadata/properties" xmlns:ns2="47140921-f5ac-43f5-a544-cea6ddc350c9" xmlns:ns3="13d4f89f-b293-4043-b67f-36bc1740000c" targetNamespace="http://schemas.microsoft.com/office/2006/metadata/properties" ma:root="true" ma:fieldsID="789322561b2f33273247a3a65af208af" ns2:_="" ns3:_="">
    <xsd:import namespace="47140921-f5ac-43f5-a544-cea6ddc350c9"/>
    <xsd:import namespace="13d4f89f-b293-4043-b67f-36bc17400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40921-f5ac-43f5-a544-cea6ddc35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3c68dd0-ebca-4994-8585-d4db7eee5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f89f-b293-4043-b67f-36bc1740000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bd1711-3870-4eee-b89c-54f53f8ee58a}" ma:internalName="TaxCatchAll" ma:showField="CatchAllData" ma:web="13d4f89f-b293-4043-b67f-36bc17400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638764-D140-4089-A3A2-5DEE594EA019}">
  <ds:schemaRefs>
    <ds:schemaRef ds:uri="http://schemas.microsoft.com/office/2006/metadata/properties"/>
    <ds:schemaRef ds:uri="http://schemas.microsoft.com/office/infopath/2007/PartnerControls"/>
    <ds:schemaRef ds:uri="47140921-f5ac-43f5-a544-cea6ddc350c9"/>
    <ds:schemaRef ds:uri="13d4f89f-b293-4043-b67f-36bc1740000c"/>
  </ds:schemaRefs>
</ds:datastoreItem>
</file>

<file path=customXml/itemProps2.xml><?xml version="1.0" encoding="utf-8"?>
<ds:datastoreItem xmlns:ds="http://schemas.openxmlformats.org/officeDocument/2006/customXml" ds:itemID="{2D3CF991-7EC3-40B3-B254-FC41D3AC9D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2B98B7-F79F-4B93-A894-5FF166E6B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40921-f5ac-43f5-a544-cea6ddc350c9"/>
    <ds:schemaRef ds:uri="13d4f89f-b293-4043-b67f-36bc17400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FB981D-C1AF-4614-90C7-0AE61B672A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JobRad Blanko Word Vorlage für Dokumente aller Art 2026-02 (2).dotx</Template>
  <TotalTime>0</TotalTime>
  <Pages>1</Pages>
  <Words>203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Hier Word-Titel eintragen</vt:lpstr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Hier Word-Titel eintragen</dc:title>
  <dc:subject>Textvorlage für JobRad-Bevollmächtigte zur Information ihrer Mitarbeitenden</dc:subject>
  <dc:creator>JobRad GmbH</dc:creator>
  <cp:keywords/>
  <dc:description/>
  <cp:lastModifiedBy>JobRad GmbH</cp:lastModifiedBy>
  <cp:revision>10</cp:revision>
  <dcterms:created xsi:type="dcterms:W3CDTF">2026-06-15T06:45:00Z</dcterms:created>
  <dcterms:modified xsi:type="dcterms:W3CDTF">2026-06-29T08:07:00Z</dcterms:modified>
  <dc:language>Deutsch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0x010100636104700C5BB04085AB723DCB199014</vt:lpwstr>
  </property>
  <property fmtid="{D5CDD505-2E9C-101B-9397-08002B2CF9AE}" pid="3" name="MediaServiceImageTags">
    <vt:lpwstr/>
  </property>
</Properties>
</file>